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177B7A" w14:textId="0987C9ED" w:rsidR="00E06FAE" w:rsidRDefault="00E727C9" w:rsidP="00C14A88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>АДМИНИСТРАЦИЯ</w:t>
      </w:r>
    </w:p>
    <w:p w14:paraId="4CE89FB5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1343B8ED" w14:textId="77777777" w:rsidR="00E727C9" w:rsidRDefault="00B20318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8A457D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281A0B3B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0A2D9394" w14:textId="77777777" w:rsidR="00FD6AEF" w:rsidRPr="004964FF" w:rsidRDefault="00FD6AEF" w:rsidP="00FD6AEF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517BE">
        <w:rPr>
          <w:rFonts w:ascii="PT Astra Serif" w:hAnsi="PT Astra Serif"/>
          <w:b/>
          <w:sz w:val="33"/>
          <w:szCs w:val="33"/>
        </w:rPr>
        <w:t>РАСПОРЯЖЕНИЕ</w:t>
      </w:r>
    </w:p>
    <w:p w14:paraId="118350A3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75B935B5" w14:textId="77777777" w:rsidR="00A511E3" w:rsidRDefault="00A511E3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1BB45484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5D4E5F4E" w14:textId="77777777" w:rsidR="005B2800" w:rsidRPr="006F2075" w:rsidRDefault="005D0167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26.03.2026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2AB2B99" w14:textId="77777777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D01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65Р</w:t>
            </w:r>
          </w:p>
        </w:tc>
      </w:tr>
    </w:tbl>
    <w:p w14:paraId="701B0DD0" w14:textId="77777777"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14:paraId="58EDD7CD" w14:textId="77777777" w:rsidR="003A08C3" w:rsidRPr="003A08C3" w:rsidRDefault="003A08C3" w:rsidP="003A08C3">
      <w:pPr>
        <w:jc w:val="center"/>
        <w:rPr>
          <w:rFonts w:ascii="Arial" w:hAnsi="Arial" w:cs="Arial"/>
          <w:b/>
          <w:sz w:val="32"/>
          <w:szCs w:val="32"/>
        </w:rPr>
      </w:pPr>
    </w:p>
    <w:p w14:paraId="377CBB66" w14:textId="77777777" w:rsidR="003A08C3" w:rsidRPr="003A08C3" w:rsidRDefault="003A08C3" w:rsidP="003A08C3">
      <w:pPr>
        <w:jc w:val="center"/>
        <w:rPr>
          <w:rFonts w:ascii="Arial" w:hAnsi="Arial" w:cs="Arial"/>
          <w:b/>
          <w:sz w:val="32"/>
          <w:szCs w:val="32"/>
        </w:rPr>
      </w:pPr>
    </w:p>
    <w:p w14:paraId="472E0F6C" w14:textId="77777777" w:rsidR="00542C2D" w:rsidRDefault="00542C2D" w:rsidP="00542C2D">
      <w:pPr>
        <w:jc w:val="center"/>
        <w:rPr>
          <w:b/>
          <w:sz w:val="28"/>
          <w:szCs w:val="28"/>
        </w:rPr>
      </w:pPr>
      <w:r w:rsidRPr="00D37F14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 xml:space="preserve"> проведении в 2026 году зонального торжественного мероприятия, приуроченного к Празднику Весны и Труда в муниципальном образовании Богородицкий р</w:t>
      </w:r>
      <w:r w:rsidRPr="00036C01">
        <w:rPr>
          <w:b/>
          <w:sz w:val="28"/>
          <w:szCs w:val="28"/>
        </w:rPr>
        <w:t>айон</w:t>
      </w:r>
    </w:p>
    <w:p w14:paraId="4D127421" w14:textId="77777777" w:rsidR="00542C2D" w:rsidRPr="00036C01" w:rsidRDefault="00542C2D" w:rsidP="00542C2D">
      <w:pPr>
        <w:jc w:val="center"/>
        <w:rPr>
          <w:b/>
          <w:sz w:val="28"/>
          <w:szCs w:val="28"/>
        </w:rPr>
      </w:pPr>
    </w:p>
    <w:p w14:paraId="57FE0448" w14:textId="77777777" w:rsidR="00542C2D" w:rsidRPr="00D106AE" w:rsidRDefault="00542C2D" w:rsidP="00542C2D">
      <w:pPr>
        <w:tabs>
          <w:tab w:val="left" w:pos="1980"/>
        </w:tabs>
        <w:jc w:val="center"/>
        <w:rPr>
          <w:b/>
          <w:sz w:val="28"/>
          <w:szCs w:val="28"/>
        </w:rPr>
      </w:pPr>
    </w:p>
    <w:p w14:paraId="46F72662" w14:textId="77777777" w:rsidR="00542C2D" w:rsidRDefault="00542C2D" w:rsidP="00542C2D">
      <w:pPr>
        <w:tabs>
          <w:tab w:val="left" w:pos="198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22FAE"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sz w:val="28"/>
          <w:szCs w:val="28"/>
        </w:rPr>
        <w:t>Указом Губернатора Тульской области от 17.04.201</w:t>
      </w:r>
      <w:r w:rsidR="005F0BC6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 № 50 «Об организации и проведении в Тульской области мероприятий, приуроченных к Празднику Весны и Труда», </w:t>
      </w:r>
      <w:r w:rsidRPr="00391C53">
        <w:rPr>
          <w:sz w:val="28"/>
          <w:szCs w:val="28"/>
        </w:rPr>
        <w:t>в целях повышения</w:t>
      </w:r>
      <w:r w:rsidRPr="00CA589B">
        <w:rPr>
          <w:sz w:val="28"/>
          <w:szCs w:val="28"/>
        </w:rPr>
        <w:t xml:space="preserve"> престижа рабочих профессий, совершенствования профессиональных знаний и методов работы, пропаганды трудовых достижений, на основании Устава </w:t>
      </w:r>
      <w:r w:rsidRPr="00AF7BE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Богородицкого </w:t>
      </w:r>
      <w:r w:rsidRPr="00AF7BED">
        <w:rPr>
          <w:rFonts w:ascii="PT Astra Serif" w:hAnsi="PT Astra Serif"/>
          <w:sz w:val="28"/>
          <w:szCs w:val="28"/>
        </w:rPr>
        <w:t>муницип</w:t>
      </w:r>
      <w:r>
        <w:rPr>
          <w:rFonts w:ascii="PT Astra Serif" w:hAnsi="PT Astra Serif"/>
          <w:sz w:val="28"/>
          <w:szCs w:val="28"/>
        </w:rPr>
        <w:t>ального</w:t>
      </w:r>
      <w:r w:rsidRPr="00AF7BED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 Тульской области</w:t>
      </w:r>
      <w:r w:rsidRPr="00CF0FFE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Богородицкий район</w:t>
      </w:r>
      <w:r>
        <w:rPr>
          <w:rFonts w:ascii="PT Astra Serif" w:hAnsi="PT Astra Serif"/>
          <w:sz w:val="28"/>
          <w:szCs w:val="28"/>
        </w:rPr>
        <w:t xml:space="preserve"> ПОСТАНОВЛЯЕТ:</w:t>
      </w:r>
    </w:p>
    <w:p w14:paraId="12884A7B" w14:textId="77777777" w:rsidR="00542C2D" w:rsidRPr="00922FAE" w:rsidRDefault="00542C2D" w:rsidP="00542C2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22FAE">
        <w:rPr>
          <w:rFonts w:ascii="PT Astra Serif" w:hAnsi="PT Astra Serif"/>
          <w:sz w:val="28"/>
          <w:szCs w:val="28"/>
        </w:rPr>
        <w:t xml:space="preserve"> 1. </w:t>
      </w:r>
      <w:r>
        <w:rPr>
          <w:rFonts w:ascii="PT Astra Serif" w:hAnsi="PT Astra Serif"/>
          <w:sz w:val="28"/>
          <w:szCs w:val="28"/>
        </w:rPr>
        <w:t>Создать организационный комитет по подготовке и проведению зонального мероприятия, приуроченного к Празднику Весны и Труда в</w:t>
      </w:r>
      <w:r w:rsidRPr="0026298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муниципальном образовании Богородицкий район и утвердить его состав </w:t>
      </w:r>
      <w:r w:rsidRPr="00922FAE">
        <w:rPr>
          <w:rFonts w:ascii="PT Astra Serif" w:hAnsi="PT Astra Serif"/>
          <w:sz w:val="28"/>
          <w:szCs w:val="28"/>
        </w:rPr>
        <w:t>(приложение</w:t>
      </w:r>
      <w:r w:rsidR="00AD1145">
        <w:rPr>
          <w:rFonts w:ascii="PT Astra Serif" w:hAnsi="PT Astra Serif"/>
          <w:sz w:val="28"/>
          <w:szCs w:val="28"/>
        </w:rPr>
        <w:t xml:space="preserve"> 1</w:t>
      </w:r>
      <w:r w:rsidRPr="00922FAE">
        <w:rPr>
          <w:rFonts w:ascii="PT Astra Serif" w:hAnsi="PT Astra Serif"/>
          <w:sz w:val="28"/>
          <w:szCs w:val="28"/>
        </w:rPr>
        <w:t>).</w:t>
      </w:r>
    </w:p>
    <w:p w14:paraId="119E1219" w14:textId="77777777" w:rsidR="00542C2D" w:rsidRDefault="00542C2D" w:rsidP="00542C2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AF7BED">
        <w:rPr>
          <w:rFonts w:ascii="PT Astra Serif" w:hAnsi="PT Astra Serif"/>
          <w:sz w:val="28"/>
          <w:szCs w:val="28"/>
        </w:rPr>
        <w:t>. О</w:t>
      </w:r>
      <w:r>
        <w:rPr>
          <w:rFonts w:ascii="PT Astra Serif" w:hAnsi="PT Astra Serif"/>
          <w:sz w:val="28"/>
          <w:szCs w:val="28"/>
        </w:rPr>
        <w:t>рганизационному комитету:</w:t>
      </w:r>
    </w:p>
    <w:p w14:paraId="78291282" w14:textId="77777777" w:rsidR="00542C2D" w:rsidRDefault="00542C2D" w:rsidP="00542C2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разработать план мероприятий по подготовке и проведению зонального мероприятия Праздника Весны и Труда в</w:t>
      </w:r>
      <w:r w:rsidRPr="0026298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муниципальном образовании Богородицкий район</w:t>
      </w:r>
      <w:r w:rsidR="00AD1145">
        <w:rPr>
          <w:rFonts w:ascii="PT Astra Serif" w:hAnsi="PT Astra Serif"/>
          <w:sz w:val="28"/>
          <w:szCs w:val="28"/>
        </w:rPr>
        <w:t xml:space="preserve"> </w:t>
      </w:r>
      <w:r w:rsidR="00AD1145" w:rsidRPr="00922FAE">
        <w:rPr>
          <w:rFonts w:ascii="PT Astra Serif" w:hAnsi="PT Astra Serif"/>
          <w:sz w:val="28"/>
          <w:szCs w:val="28"/>
        </w:rPr>
        <w:t>(приложение</w:t>
      </w:r>
      <w:r w:rsidR="00AD1145">
        <w:rPr>
          <w:rFonts w:ascii="PT Astra Serif" w:hAnsi="PT Astra Serif"/>
          <w:sz w:val="28"/>
          <w:szCs w:val="28"/>
        </w:rPr>
        <w:t xml:space="preserve"> 2</w:t>
      </w:r>
      <w:r w:rsidR="00AD1145" w:rsidRPr="00922FA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;</w:t>
      </w:r>
    </w:p>
    <w:p w14:paraId="5AB805BA" w14:textId="77777777" w:rsidR="00542C2D" w:rsidRPr="00CA589B" w:rsidRDefault="00542C2D" w:rsidP="00542C2D">
      <w:pPr>
        <w:tabs>
          <w:tab w:val="left" w:pos="19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589B">
        <w:rPr>
          <w:sz w:val="28"/>
          <w:szCs w:val="28"/>
        </w:rPr>
        <w:t xml:space="preserve"> осуществ</w:t>
      </w:r>
      <w:r>
        <w:rPr>
          <w:sz w:val="28"/>
          <w:szCs w:val="28"/>
        </w:rPr>
        <w:t>и</w:t>
      </w:r>
      <w:r w:rsidRPr="00CA589B">
        <w:rPr>
          <w:sz w:val="28"/>
          <w:szCs w:val="28"/>
        </w:rPr>
        <w:t>ть координацию деятельности предприятий и органи</w:t>
      </w:r>
      <w:r>
        <w:rPr>
          <w:sz w:val="28"/>
          <w:szCs w:val="28"/>
        </w:rPr>
        <w:t xml:space="preserve">заций по выполнению мероприятий, приуроченных к </w:t>
      </w:r>
      <w:r w:rsidRPr="00CA589B">
        <w:rPr>
          <w:sz w:val="28"/>
          <w:szCs w:val="28"/>
        </w:rPr>
        <w:t>Праздник</w:t>
      </w:r>
      <w:r>
        <w:rPr>
          <w:sz w:val="28"/>
          <w:szCs w:val="28"/>
        </w:rPr>
        <w:t>у Весны и Т</w:t>
      </w:r>
      <w:r w:rsidRPr="00CA589B">
        <w:rPr>
          <w:sz w:val="28"/>
          <w:szCs w:val="28"/>
        </w:rPr>
        <w:t>руда.</w:t>
      </w:r>
    </w:p>
    <w:p w14:paraId="60C09E30" w14:textId="77777777" w:rsidR="00542C2D" w:rsidRDefault="00542C2D" w:rsidP="00542C2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обеспечить проведение в апреле 2026 года зонального мероприятия, приуроченного к Празднику Весны и Труда в</w:t>
      </w:r>
      <w:r w:rsidRPr="0026298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муниципальном образовании Богородицкий райо</w:t>
      </w:r>
      <w:r w:rsidR="004F2362">
        <w:rPr>
          <w:rFonts w:ascii="PT Astra Serif" w:hAnsi="PT Astra Serif"/>
          <w:sz w:val="28"/>
          <w:szCs w:val="28"/>
        </w:rPr>
        <w:t>н;</w:t>
      </w:r>
    </w:p>
    <w:p w14:paraId="58818DAC" w14:textId="77777777" w:rsidR="004F2362" w:rsidRDefault="004F2362" w:rsidP="00542C2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предоставить смету расходов на проведение мероприятия</w:t>
      </w:r>
      <w:r w:rsidRPr="004F236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подготовке и проведению зонального мероприятия Праздника Весны и Труда в</w:t>
      </w:r>
      <w:r w:rsidRPr="0026298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муниципальном образовании Богородицкий район </w:t>
      </w:r>
      <w:r w:rsidRPr="00922FAE">
        <w:rPr>
          <w:rFonts w:ascii="PT Astra Serif" w:hAnsi="PT Astra Serif"/>
          <w:sz w:val="28"/>
          <w:szCs w:val="28"/>
        </w:rPr>
        <w:t>(приложение</w:t>
      </w:r>
      <w:r>
        <w:rPr>
          <w:rFonts w:ascii="PT Astra Serif" w:hAnsi="PT Astra Serif"/>
          <w:sz w:val="28"/>
          <w:szCs w:val="28"/>
        </w:rPr>
        <w:t xml:space="preserve"> 3</w:t>
      </w:r>
      <w:r w:rsidRPr="00922FAE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.</w:t>
      </w:r>
    </w:p>
    <w:p w14:paraId="7D24F172" w14:textId="77777777" w:rsidR="00542C2D" w:rsidRDefault="00542C2D" w:rsidP="00542C2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– сетевом издании органов </w:t>
      </w:r>
      <w:r>
        <w:rPr>
          <w:rFonts w:ascii="PT Astra Serif" w:hAnsi="PT Astra Serif"/>
          <w:sz w:val="28"/>
          <w:szCs w:val="28"/>
        </w:rPr>
        <w:lastRenderedPageBreak/>
        <w:t xml:space="preserve">местного самоуправления, входящих в состав Богородицкого района </w:t>
      </w:r>
      <w:hyperlink r:id="rId8" w:history="1">
        <w:r w:rsidRPr="0006185F">
          <w:rPr>
            <w:rStyle w:val="a8"/>
            <w:rFonts w:ascii="PT Astra Serif" w:hAnsi="PT Astra Serif"/>
            <w:sz w:val="28"/>
            <w:szCs w:val="28"/>
            <w:lang w:val="en-US"/>
          </w:rPr>
          <w:t>https</w:t>
        </w:r>
        <w:r w:rsidRPr="0006185F">
          <w:rPr>
            <w:rStyle w:val="a8"/>
            <w:rFonts w:ascii="PT Astra Serif" w:hAnsi="PT Astra Serif"/>
            <w:sz w:val="28"/>
            <w:szCs w:val="28"/>
          </w:rPr>
          <w:t>://</w:t>
        </w:r>
        <w:proofErr w:type="spellStart"/>
        <w:r w:rsidRPr="0006185F">
          <w:rPr>
            <w:rStyle w:val="a8"/>
            <w:rFonts w:ascii="PT Astra Serif" w:hAnsi="PT Astra Serif"/>
            <w:sz w:val="28"/>
            <w:szCs w:val="28"/>
            <w:lang w:val="en-US"/>
          </w:rPr>
          <w:t>biblioteka</w:t>
        </w:r>
        <w:proofErr w:type="spellEnd"/>
        <w:r w:rsidRPr="0006185F">
          <w:rPr>
            <w:rStyle w:val="a8"/>
            <w:rFonts w:ascii="PT Astra Serif" w:hAnsi="PT Astra Serif"/>
            <w:sz w:val="28"/>
            <w:szCs w:val="28"/>
          </w:rPr>
          <w:t>-</w:t>
        </w:r>
        <w:r w:rsidRPr="0006185F">
          <w:rPr>
            <w:rStyle w:val="a8"/>
            <w:rFonts w:ascii="PT Astra Serif" w:hAnsi="PT Astra Serif"/>
            <w:sz w:val="28"/>
            <w:szCs w:val="28"/>
            <w:lang w:val="en-US"/>
          </w:rPr>
          <w:t>bog</w:t>
        </w:r>
        <w:r w:rsidRPr="0006185F">
          <w:rPr>
            <w:rStyle w:val="a8"/>
            <w:rFonts w:ascii="PT Astra Serif" w:hAnsi="PT Astra Serif"/>
            <w:sz w:val="28"/>
            <w:szCs w:val="28"/>
          </w:rPr>
          <w:t>.</w:t>
        </w:r>
        <w:proofErr w:type="spellStart"/>
        <w:r w:rsidRPr="0006185F"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  <w:r w:rsidRPr="0006185F">
          <w:rPr>
            <w:rStyle w:val="a8"/>
            <w:rFonts w:ascii="PT Astra Serif" w:hAnsi="PT Astra Serif"/>
            <w:sz w:val="28"/>
            <w:szCs w:val="28"/>
          </w:rPr>
          <w:t>/</w:t>
        </w:r>
      </w:hyperlink>
      <w:r w:rsidRPr="006A2222">
        <w:rPr>
          <w:rFonts w:ascii="PT Astra Serif" w:hAnsi="PT Astra Serif"/>
          <w:sz w:val="28"/>
          <w:szCs w:val="28"/>
        </w:rPr>
        <w:t xml:space="preserve"> </w:t>
      </w:r>
    </w:p>
    <w:p w14:paraId="0D4FAD2F" w14:textId="77777777" w:rsidR="00542C2D" w:rsidRPr="006A2222" w:rsidRDefault="00542C2D" w:rsidP="00542C2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44B3A6D6" w14:textId="77777777" w:rsidR="00542C2D" w:rsidRPr="002B4166" w:rsidRDefault="00542C2D" w:rsidP="00542C2D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Постановление вступает в силу со дня подписания и подлежит размещению в сети «интернет»</w:t>
      </w:r>
    </w:p>
    <w:p w14:paraId="3B143383" w14:textId="77777777" w:rsidR="00542C2D" w:rsidRPr="0081455A" w:rsidRDefault="00542C2D" w:rsidP="00542C2D">
      <w:pPr>
        <w:shd w:val="clear" w:color="auto" w:fill="FFFFFF"/>
        <w:spacing w:line="267" w:lineRule="atLeast"/>
        <w:jc w:val="both"/>
        <w:outlineLvl w:val="1"/>
        <w:rPr>
          <w:rFonts w:ascii="PT Astra Serif" w:hAnsi="PT Astra Serif"/>
          <w:sz w:val="28"/>
          <w:szCs w:val="28"/>
        </w:rPr>
      </w:pPr>
    </w:p>
    <w:p w14:paraId="11090548" w14:textId="77777777" w:rsidR="00B32926" w:rsidRDefault="00B32926" w:rsidP="003A08C3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391"/>
        <w:gridCol w:w="2889"/>
      </w:tblGrid>
      <w:tr w:rsidR="002A16C1" w:rsidRPr="00276E92" w14:paraId="79498485" w14:textId="77777777" w:rsidTr="005F0BC6">
        <w:trPr>
          <w:trHeight w:val="229"/>
        </w:trPr>
        <w:tc>
          <w:tcPr>
            <w:tcW w:w="2178" w:type="pct"/>
          </w:tcPr>
          <w:p w14:paraId="221C42B8" w14:textId="77777777" w:rsidR="002A16C1" w:rsidRPr="000D05A0" w:rsidRDefault="003A08C3" w:rsidP="000D05A0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9644FD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B20318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995151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31386316" w14:textId="77777777"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5B3E1F74" w14:textId="77777777" w:rsidR="002A16C1" w:rsidRPr="00276E92" w:rsidRDefault="00B20318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14:paraId="146DEB4A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57E82ADB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00C0FD83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06CA37ED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16D02E75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4B92F5B0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5FE84574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6CBD537F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36391F9B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487E4983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2FD6F604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64A8BF9B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38CB9A71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75F0A190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2B72FA37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74F5CED8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150D1D85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33324445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2A71D373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6BC9A815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32422E82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2FFEF4E3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63058320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65845A95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2193FEEA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45A7295B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38EA5370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108FBF31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75A6638F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0B465DF6" w14:textId="77777777" w:rsidR="00AD1145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258F6755" w14:textId="77777777" w:rsidR="00AD1145" w:rsidRPr="00F97C56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F97C56">
        <w:rPr>
          <w:rFonts w:ascii="PT Astra Serif" w:eastAsia="Calibri" w:hAnsi="PT Astra Serif"/>
          <w:sz w:val="28"/>
          <w:szCs w:val="28"/>
        </w:rPr>
        <w:t>Приложение 1</w:t>
      </w:r>
    </w:p>
    <w:p w14:paraId="097BEDDE" w14:textId="77777777" w:rsidR="00AD1145" w:rsidRPr="00F97C56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F97C56">
        <w:rPr>
          <w:rFonts w:ascii="PT Astra Serif" w:eastAsia="Calibri" w:hAnsi="PT Astra Serif"/>
          <w:sz w:val="28"/>
          <w:szCs w:val="28"/>
        </w:rPr>
        <w:t xml:space="preserve">к </w:t>
      </w:r>
      <w:r>
        <w:rPr>
          <w:rFonts w:ascii="PT Astra Serif" w:eastAsia="Calibri" w:hAnsi="PT Astra Serif"/>
          <w:sz w:val="28"/>
          <w:szCs w:val="28"/>
        </w:rPr>
        <w:t>распоряжению</w:t>
      </w:r>
      <w:r w:rsidRPr="00F97C56">
        <w:rPr>
          <w:rFonts w:ascii="PT Astra Serif" w:eastAsia="Calibri" w:hAnsi="PT Astra Serif"/>
          <w:sz w:val="28"/>
          <w:szCs w:val="28"/>
        </w:rPr>
        <w:t xml:space="preserve"> администрации</w:t>
      </w:r>
    </w:p>
    <w:p w14:paraId="726103C9" w14:textId="77777777" w:rsidR="00AD1145" w:rsidRPr="00F97C56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F97C56">
        <w:rPr>
          <w:rFonts w:ascii="PT Astra Serif" w:eastAsia="Calibri" w:hAnsi="PT Astra Serif"/>
          <w:sz w:val="28"/>
          <w:szCs w:val="28"/>
        </w:rPr>
        <w:t>муниципального образования</w:t>
      </w:r>
    </w:p>
    <w:p w14:paraId="0EDB2152" w14:textId="77777777" w:rsidR="00AD1145" w:rsidRPr="00F97C56" w:rsidRDefault="00AD1145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F97C56">
        <w:rPr>
          <w:rFonts w:ascii="PT Astra Serif" w:eastAsia="Calibri" w:hAnsi="PT Astra Serif"/>
          <w:sz w:val="28"/>
          <w:szCs w:val="28"/>
        </w:rPr>
        <w:t>Богородицкий район</w:t>
      </w:r>
    </w:p>
    <w:p w14:paraId="0799FE77" w14:textId="77777777" w:rsidR="00AD1145" w:rsidRPr="00F97C56" w:rsidRDefault="005D0167" w:rsidP="00AD1145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от </w:t>
      </w:r>
      <w:proofErr w:type="gramStart"/>
      <w:r>
        <w:rPr>
          <w:rFonts w:ascii="PT Astra Serif" w:eastAsia="Calibri" w:hAnsi="PT Astra Serif"/>
          <w:sz w:val="28"/>
          <w:szCs w:val="28"/>
        </w:rPr>
        <w:t>26.03.2026  №</w:t>
      </w:r>
      <w:proofErr w:type="gramEnd"/>
      <w:r>
        <w:rPr>
          <w:rFonts w:ascii="PT Astra Serif" w:eastAsia="Calibri" w:hAnsi="PT Astra Serif"/>
          <w:sz w:val="28"/>
          <w:szCs w:val="28"/>
        </w:rPr>
        <w:t xml:space="preserve"> 65Р</w:t>
      </w:r>
    </w:p>
    <w:p w14:paraId="39C3CD22" w14:textId="77777777" w:rsidR="00AD1145" w:rsidRDefault="00AD1145" w:rsidP="00AD1145">
      <w:pPr>
        <w:jc w:val="right"/>
        <w:rPr>
          <w:rFonts w:ascii="Arial" w:hAnsi="Arial" w:cs="Arial"/>
          <w:noProof/>
          <w:lang w:eastAsia="ru-RU"/>
        </w:rPr>
      </w:pPr>
    </w:p>
    <w:p w14:paraId="27A16A25" w14:textId="77777777" w:rsidR="00AD1145" w:rsidRDefault="00AD1145" w:rsidP="00AD1145">
      <w:pPr>
        <w:jc w:val="right"/>
        <w:rPr>
          <w:rFonts w:ascii="Arial" w:hAnsi="Arial" w:cs="Arial"/>
          <w:noProof/>
          <w:lang w:eastAsia="ru-RU"/>
        </w:rPr>
      </w:pPr>
    </w:p>
    <w:p w14:paraId="7671CA48" w14:textId="77777777" w:rsidR="00AD1145" w:rsidRPr="00027AAC" w:rsidRDefault="00AD1145" w:rsidP="00027AAC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027AAC">
        <w:rPr>
          <w:rFonts w:ascii="PT Astra Serif" w:eastAsia="Calibri" w:hAnsi="PT Astra Serif"/>
          <w:b/>
          <w:sz w:val="28"/>
          <w:szCs w:val="28"/>
        </w:rPr>
        <w:t>Состав</w:t>
      </w:r>
    </w:p>
    <w:p w14:paraId="066A18E2" w14:textId="77777777" w:rsidR="00AD1145" w:rsidRPr="00027AAC" w:rsidRDefault="00AD1145" w:rsidP="00027AAC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027AAC">
        <w:rPr>
          <w:rFonts w:ascii="PT Astra Serif" w:eastAsia="Calibri" w:hAnsi="PT Astra Serif"/>
          <w:b/>
          <w:sz w:val="28"/>
          <w:szCs w:val="28"/>
        </w:rPr>
        <w:t>организационного комитета по проведению зонального торжественного мероприятия, приуроченного к Празднику Весны и Труда в муниципальном образовании Богородицкий район</w:t>
      </w:r>
    </w:p>
    <w:p w14:paraId="2F4938CB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2714A169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5D80EE91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>Игонин Вадим Вячеславович – глава администрации муниципального образования Богородицкий район, председатель организационного комитета;</w:t>
      </w:r>
    </w:p>
    <w:p w14:paraId="364D1E12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spellStart"/>
      <w:r w:rsidRPr="008941E8">
        <w:rPr>
          <w:rFonts w:ascii="PT Astra Serif" w:eastAsia="Calibri" w:hAnsi="PT Astra Serif"/>
          <w:sz w:val="28"/>
          <w:szCs w:val="28"/>
        </w:rPr>
        <w:t>Колыхалова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Елена Степановна – заместитель главы администрации муниципального образования Богородицкий район, заместитель председателя организационного комитета;</w:t>
      </w:r>
    </w:p>
    <w:p w14:paraId="478779DF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>Романов Игорь Иванович – заместитель главы администрации муниципального образования Богородицкий район, заместитель председателя организационного комитета;</w:t>
      </w:r>
    </w:p>
    <w:p w14:paraId="335B37FB" w14:textId="77777777" w:rsidR="008941E8" w:rsidRPr="008941E8" w:rsidRDefault="008941E8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>Члены организационного комитета:</w:t>
      </w:r>
    </w:p>
    <w:p w14:paraId="4D7F551A" w14:textId="77777777" w:rsidR="008941E8" w:rsidRPr="008941E8" w:rsidRDefault="008941E8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spellStart"/>
      <w:r w:rsidRPr="008941E8">
        <w:rPr>
          <w:rFonts w:ascii="PT Astra Serif" w:eastAsia="Calibri" w:hAnsi="PT Astra Serif"/>
          <w:sz w:val="28"/>
          <w:szCs w:val="28"/>
        </w:rPr>
        <w:t>Абинякина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Татьяна Николаевна – директор ГПОУ Тульской области "Богородицкий политехнический колледж" (по согласованию);</w:t>
      </w:r>
    </w:p>
    <w:p w14:paraId="28F093C6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 xml:space="preserve">Баринов Евгений Владимирович- директор муниципального бюджетного учреждения культуры «Культурно-информационный </w:t>
      </w:r>
      <w:proofErr w:type="spellStart"/>
      <w:r w:rsidRPr="008941E8">
        <w:rPr>
          <w:rFonts w:ascii="PT Astra Serif" w:eastAsia="Calibri" w:hAnsi="PT Astra Serif"/>
          <w:sz w:val="28"/>
          <w:szCs w:val="28"/>
        </w:rPr>
        <w:t>телерадиоционный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центр "Спектр МО город Богородицк Богородицкого района"(по согласованию);</w:t>
      </w:r>
    </w:p>
    <w:p w14:paraId="3061D7CA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spellStart"/>
      <w:r w:rsidRPr="008941E8">
        <w:rPr>
          <w:rFonts w:ascii="PT Astra Serif" w:eastAsia="Calibri" w:hAnsi="PT Astra Serif"/>
          <w:sz w:val="28"/>
          <w:szCs w:val="28"/>
        </w:rPr>
        <w:t>Гайдак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Ирина Петровна – председатель комитета по образованию администрации муниципального образования Богородицкий район;</w:t>
      </w:r>
    </w:p>
    <w:p w14:paraId="34A03773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 xml:space="preserve">Ефремов Владимир Александрович – глава администрации муниципального образования </w:t>
      </w:r>
      <w:proofErr w:type="spellStart"/>
      <w:r w:rsidRPr="008941E8">
        <w:rPr>
          <w:rFonts w:ascii="PT Astra Serif" w:eastAsia="Calibri" w:hAnsi="PT Astra Serif"/>
          <w:sz w:val="28"/>
          <w:szCs w:val="28"/>
        </w:rPr>
        <w:t>Иевлевское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Богородицкого района (по согласованию);</w:t>
      </w:r>
    </w:p>
    <w:p w14:paraId="017C132B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>Жилякова Нина Александровна – глава администрации муниципального образования Товарковское Богородицкого района (по согласованию);</w:t>
      </w:r>
    </w:p>
    <w:p w14:paraId="0FF80AAD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spellStart"/>
      <w:r w:rsidRPr="008941E8">
        <w:rPr>
          <w:rFonts w:ascii="PT Astra Serif" w:eastAsia="Calibri" w:hAnsi="PT Astra Serif"/>
          <w:sz w:val="28"/>
          <w:szCs w:val="28"/>
        </w:rPr>
        <w:t>Костоваров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Михаил Владимирович– глава администрации муниципального образования </w:t>
      </w:r>
      <w:proofErr w:type="spellStart"/>
      <w:r w:rsidRPr="008941E8">
        <w:rPr>
          <w:rFonts w:ascii="PT Astra Serif" w:eastAsia="Calibri" w:hAnsi="PT Astra Serif"/>
          <w:sz w:val="28"/>
          <w:szCs w:val="28"/>
        </w:rPr>
        <w:t>Бегичевское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Богородицкого района (по согласованию);</w:t>
      </w:r>
    </w:p>
    <w:p w14:paraId="39BE4F37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>К</w:t>
      </w:r>
      <w:r w:rsidR="008941E8" w:rsidRPr="008941E8">
        <w:rPr>
          <w:rFonts w:ascii="PT Astra Serif" w:eastAsia="Calibri" w:hAnsi="PT Astra Serif"/>
          <w:sz w:val="28"/>
          <w:szCs w:val="28"/>
        </w:rPr>
        <w:t xml:space="preserve">арпова Елена Васильевна </w:t>
      </w:r>
      <w:r w:rsidRPr="008941E8">
        <w:rPr>
          <w:rFonts w:ascii="PT Astra Serif" w:eastAsia="Calibri" w:hAnsi="PT Astra Serif"/>
          <w:sz w:val="28"/>
          <w:szCs w:val="28"/>
        </w:rPr>
        <w:t xml:space="preserve">– начальник </w:t>
      </w:r>
      <w:r w:rsidR="008941E8" w:rsidRPr="008941E8">
        <w:rPr>
          <w:rFonts w:ascii="PT Astra Serif" w:eastAsia="Calibri" w:hAnsi="PT Astra Serif"/>
          <w:sz w:val="28"/>
          <w:szCs w:val="28"/>
        </w:rPr>
        <w:t>отдела культуры, физической культуры, спорта и молодёжной политики</w:t>
      </w:r>
      <w:r w:rsidRPr="008941E8">
        <w:rPr>
          <w:rFonts w:ascii="PT Astra Serif" w:eastAsia="Calibri" w:hAnsi="PT Astra Serif"/>
          <w:sz w:val="28"/>
          <w:szCs w:val="28"/>
        </w:rPr>
        <w:t xml:space="preserve"> администрации муниципального образования Богородицкий район;</w:t>
      </w:r>
    </w:p>
    <w:p w14:paraId="54F1B115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>Лабутин Владимир Владимирович- директор Г</w:t>
      </w:r>
      <w:r w:rsidR="00732C64">
        <w:rPr>
          <w:rFonts w:ascii="PT Astra Serif" w:eastAsia="Calibri" w:hAnsi="PT Astra Serif"/>
          <w:sz w:val="28"/>
          <w:szCs w:val="28"/>
        </w:rPr>
        <w:t>П</w:t>
      </w:r>
      <w:r w:rsidRPr="008941E8">
        <w:rPr>
          <w:rFonts w:ascii="PT Astra Serif" w:eastAsia="Calibri" w:hAnsi="PT Astra Serif"/>
          <w:sz w:val="28"/>
          <w:szCs w:val="28"/>
        </w:rPr>
        <w:t xml:space="preserve">ОУ Тульской области </w:t>
      </w:r>
      <w:r w:rsidR="00732C64">
        <w:rPr>
          <w:rFonts w:ascii="PT Astra Serif" w:eastAsia="Calibri" w:hAnsi="PT Astra Serif"/>
          <w:sz w:val="28"/>
          <w:szCs w:val="28"/>
        </w:rPr>
        <w:t>«</w:t>
      </w:r>
      <w:proofErr w:type="spellStart"/>
      <w:r w:rsidRPr="008941E8">
        <w:rPr>
          <w:rFonts w:ascii="PT Astra Serif" w:eastAsia="Calibri" w:hAnsi="PT Astra Serif"/>
          <w:sz w:val="28"/>
          <w:szCs w:val="28"/>
        </w:rPr>
        <w:t>Cельскохозяйственный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колледж "Богородицкий"</w:t>
      </w:r>
      <w:r w:rsidR="00732C64">
        <w:rPr>
          <w:rFonts w:ascii="PT Astra Serif" w:eastAsia="Calibri" w:hAnsi="PT Astra Serif"/>
          <w:sz w:val="28"/>
          <w:szCs w:val="28"/>
        </w:rPr>
        <w:t xml:space="preserve"> имени И.А. </w:t>
      </w:r>
      <w:proofErr w:type="spellStart"/>
      <w:r w:rsidR="00732C64">
        <w:rPr>
          <w:rFonts w:ascii="PT Astra Serif" w:eastAsia="Calibri" w:hAnsi="PT Astra Serif"/>
          <w:sz w:val="28"/>
          <w:szCs w:val="28"/>
        </w:rPr>
        <w:t>Стебута</w:t>
      </w:r>
      <w:proofErr w:type="spellEnd"/>
      <w:r w:rsidR="00732C64">
        <w:rPr>
          <w:rFonts w:ascii="PT Astra Serif" w:eastAsia="Calibri" w:hAnsi="PT Astra Serif"/>
          <w:sz w:val="28"/>
          <w:szCs w:val="28"/>
        </w:rPr>
        <w:t xml:space="preserve"> </w:t>
      </w:r>
      <w:r w:rsidRPr="008941E8">
        <w:rPr>
          <w:rFonts w:ascii="PT Astra Serif" w:eastAsia="Calibri" w:hAnsi="PT Astra Serif"/>
          <w:sz w:val="28"/>
          <w:szCs w:val="28"/>
        </w:rPr>
        <w:t>(по согласованию);</w:t>
      </w:r>
    </w:p>
    <w:p w14:paraId="57234859" w14:textId="77777777" w:rsidR="008941E8" w:rsidRPr="008941E8" w:rsidRDefault="008941E8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spellStart"/>
      <w:r w:rsidRPr="008941E8">
        <w:rPr>
          <w:rFonts w:ascii="PT Astra Serif" w:eastAsia="Calibri" w:hAnsi="PT Astra Serif"/>
          <w:sz w:val="28"/>
          <w:szCs w:val="28"/>
        </w:rPr>
        <w:t>Морсина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Ольга Андреевна -ведущий экономист отдела экономическо</w:t>
      </w:r>
      <w:r w:rsidR="00E578FD">
        <w:rPr>
          <w:rFonts w:ascii="PT Astra Serif" w:eastAsia="Calibri" w:hAnsi="PT Astra Serif"/>
          <w:sz w:val="28"/>
          <w:szCs w:val="28"/>
        </w:rPr>
        <w:t>го развития, предпринимательства и сельского хозяйства</w:t>
      </w:r>
      <w:r w:rsidRPr="008941E8">
        <w:rPr>
          <w:rFonts w:ascii="PT Astra Serif" w:eastAsia="Calibri" w:hAnsi="PT Astra Serif"/>
          <w:sz w:val="28"/>
          <w:szCs w:val="28"/>
        </w:rPr>
        <w:t xml:space="preserve"> администрации муниципального образования Богородицкий район;</w:t>
      </w:r>
    </w:p>
    <w:p w14:paraId="7F9B5060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spellStart"/>
      <w:r w:rsidRPr="008941E8">
        <w:rPr>
          <w:rFonts w:ascii="PT Astra Serif" w:eastAsia="Calibri" w:hAnsi="PT Astra Serif"/>
          <w:sz w:val="28"/>
          <w:szCs w:val="28"/>
        </w:rPr>
        <w:t>Правоторова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Татьяна Николаевна– начальник отдела экономического развития, предпринимательства и сельского хозяйства администрации муниципального образования Богородицкий район;</w:t>
      </w:r>
    </w:p>
    <w:p w14:paraId="04676F1C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lastRenderedPageBreak/>
        <w:t>Романенко Марина Алексеевна – председатель комитета по жизнеобеспечению администрации муниципального образования Богородицкий район;</w:t>
      </w:r>
    </w:p>
    <w:p w14:paraId="0F1E3EF2" w14:textId="77777777" w:rsidR="00AD1145" w:rsidRPr="008941E8" w:rsidRDefault="008941E8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>Сатарова Елена Николаевна</w:t>
      </w:r>
      <w:r w:rsidR="00AD1145" w:rsidRPr="008941E8">
        <w:rPr>
          <w:rFonts w:ascii="PT Astra Serif" w:eastAsia="Calibri" w:hAnsi="PT Astra Serif"/>
          <w:sz w:val="28"/>
          <w:szCs w:val="28"/>
        </w:rPr>
        <w:t xml:space="preserve"> – начальник финансового управления администрации муниципального образования Богородицкий район;</w:t>
      </w:r>
    </w:p>
    <w:p w14:paraId="16617F1E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8941E8">
        <w:rPr>
          <w:rFonts w:ascii="PT Astra Serif" w:eastAsia="Calibri" w:hAnsi="PT Astra Serif"/>
          <w:sz w:val="28"/>
          <w:szCs w:val="28"/>
        </w:rPr>
        <w:t xml:space="preserve">Соколова Галина Геннадьевна – </w:t>
      </w:r>
      <w:r w:rsidR="00E578FD" w:rsidRPr="008941E8">
        <w:rPr>
          <w:rFonts w:ascii="PT Astra Serif" w:eastAsia="Calibri" w:hAnsi="PT Astra Serif"/>
          <w:sz w:val="28"/>
          <w:szCs w:val="28"/>
        </w:rPr>
        <w:t>ведущий экономист отдела экономическо</w:t>
      </w:r>
      <w:r w:rsidR="00E578FD">
        <w:rPr>
          <w:rFonts w:ascii="PT Astra Serif" w:eastAsia="Calibri" w:hAnsi="PT Astra Serif"/>
          <w:sz w:val="28"/>
          <w:szCs w:val="28"/>
        </w:rPr>
        <w:t>го развития, предпринимательства и сельского хозяйства</w:t>
      </w:r>
      <w:r w:rsidR="00E578FD" w:rsidRPr="008941E8">
        <w:rPr>
          <w:rFonts w:ascii="PT Astra Serif" w:eastAsia="Calibri" w:hAnsi="PT Astra Serif"/>
          <w:sz w:val="28"/>
          <w:szCs w:val="28"/>
        </w:rPr>
        <w:t xml:space="preserve"> </w:t>
      </w:r>
      <w:r w:rsidRPr="008941E8">
        <w:rPr>
          <w:rFonts w:ascii="PT Astra Serif" w:eastAsia="Calibri" w:hAnsi="PT Astra Serif"/>
          <w:sz w:val="28"/>
          <w:szCs w:val="28"/>
        </w:rPr>
        <w:t>администрации муниципального образования Богородицкий район;</w:t>
      </w:r>
    </w:p>
    <w:p w14:paraId="35565407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proofErr w:type="spellStart"/>
      <w:r w:rsidRPr="008941E8">
        <w:rPr>
          <w:rFonts w:ascii="PT Astra Serif" w:eastAsia="Calibri" w:hAnsi="PT Astra Serif"/>
          <w:sz w:val="28"/>
          <w:szCs w:val="28"/>
        </w:rPr>
        <w:t>Тулаева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Светлана Александровна – глава администрации муниципального образования </w:t>
      </w:r>
      <w:proofErr w:type="spellStart"/>
      <w:r w:rsidRPr="008941E8">
        <w:rPr>
          <w:rFonts w:ascii="PT Astra Serif" w:eastAsia="Calibri" w:hAnsi="PT Astra Serif"/>
          <w:sz w:val="28"/>
          <w:szCs w:val="28"/>
        </w:rPr>
        <w:t>Бахметьевское</w:t>
      </w:r>
      <w:proofErr w:type="spellEnd"/>
      <w:r w:rsidRPr="008941E8">
        <w:rPr>
          <w:rFonts w:ascii="PT Astra Serif" w:eastAsia="Calibri" w:hAnsi="PT Astra Serif"/>
          <w:sz w:val="28"/>
          <w:szCs w:val="28"/>
        </w:rPr>
        <w:t xml:space="preserve"> Богородицкого района (по согласованию);</w:t>
      </w:r>
    </w:p>
    <w:p w14:paraId="4BE257E0" w14:textId="77777777" w:rsidR="00AD1145" w:rsidRPr="008941E8" w:rsidRDefault="00AD1145" w:rsidP="008941E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45520338" w14:textId="77777777" w:rsidR="008941E8" w:rsidRDefault="008941E8" w:rsidP="008941E8">
      <w:pPr>
        <w:pStyle w:val="1"/>
        <w:rPr>
          <w:b/>
          <w:bCs/>
        </w:rPr>
      </w:pPr>
    </w:p>
    <w:p w14:paraId="765242D3" w14:textId="77777777" w:rsidR="008941E8" w:rsidRDefault="008941E8" w:rsidP="008941E8">
      <w:pPr>
        <w:pStyle w:val="1"/>
        <w:rPr>
          <w:b/>
          <w:bCs/>
        </w:rPr>
      </w:pPr>
    </w:p>
    <w:p w14:paraId="4CDA7D6E" w14:textId="77777777" w:rsidR="008941E8" w:rsidRDefault="008941E8" w:rsidP="008941E8">
      <w:pPr>
        <w:pStyle w:val="1"/>
        <w:rPr>
          <w:b/>
          <w:bCs/>
        </w:rPr>
      </w:pPr>
    </w:p>
    <w:p w14:paraId="750ACAA3" w14:textId="77777777" w:rsidR="008941E8" w:rsidRDefault="008941E8" w:rsidP="008941E8">
      <w:pPr>
        <w:pStyle w:val="1"/>
        <w:rPr>
          <w:b/>
          <w:bCs/>
        </w:rPr>
      </w:pPr>
    </w:p>
    <w:p w14:paraId="3A0CBBB6" w14:textId="77777777" w:rsidR="008941E8" w:rsidRDefault="008941E8" w:rsidP="008941E8">
      <w:pPr>
        <w:pStyle w:val="1"/>
        <w:rPr>
          <w:b/>
          <w:bCs/>
        </w:rPr>
      </w:pPr>
    </w:p>
    <w:p w14:paraId="158A0F8F" w14:textId="77777777" w:rsidR="008941E8" w:rsidRDefault="008941E8" w:rsidP="008941E8">
      <w:pPr>
        <w:pStyle w:val="1"/>
        <w:rPr>
          <w:b/>
          <w:bCs/>
        </w:rPr>
      </w:pPr>
    </w:p>
    <w:p w14:paraId="6C839DA4" w14:textId="77777777" w:rsidR="008941E8" w:rsidRDefault="008941E8" w:rsidP="008941E8">
      <w:pPr>
        <w:pStyle w:val="1"/>
        <w:rPr>
          <w:b/>
          <w:bCs/>
        </w:rPr>
      </w:pPr>
    </w:p>
    <w:p w14:paraId="10437B5E" w14:textId="77777777" w:rsidR="008941E8" w:rsidRDefault="008941E8" w:rsidP="008941E8">
      <w:pPr>
        <w:pStyle w:val="1"/>
        <w:rPr>
          <w:b/>
          <w:bCs/>
        </w:rPr>
      </w:pPr>
    </w:p>
    <w:p w14:paraId="07E07016" w14:textId="77777777" w:rsidR="008941E8" w:rsidRDefault="008941E8" w:rsidP="008941E8">
      <w:pPr>
        <w:pStyle w:val="1"/>
        <w:rPr>
          <w:b/>
          <w:bCs/>
        </w:rPr>
      </w:pPr>
    </w:p>
    <w:p w14:paraId="4838B28A" w14:textId="77777777" w:rsidR="008941E8" w:rsidRDefault="008941E8" w:rsidP="008941E8">
      <w:pPr>
        <w:pStyle w:val="1"/>
        <w:rPr>
          <w:b/>
          <w:bCs/>
        </w:rPr>
      </w:pPr>
    </w:p>
    <w:p w14:paraId="42263AF7" w14:textId="77777777" w:rsidR="008941E8" w:rsidRDefault="008941E8" w:rsidP="008941E8">
      <w:pPr>
        <w:pStyle w:val="1"/>
        <w:rPr>
          <w:b/>
          <w:bCs/>
        </w:rPr>
      </w:pPr>
    </w:p>
    <w:p w14:paraId="4FB0DF9C" w14:textId="77777777" w:rsidR="008941E8" w:rsidRDefault="008941E8" w:rsidP="008941E8">
      <w:pPr>
        <w:pStyle w:val="1"/>
        <w:rPr>
          <w:b/>
          <w:bCs/>
        </w:rPr>
      </w:pPr>
    </w:p>
    <w:p w14:paraId="4F7F4142" w14:textId="77777777" w:rsidR="008941E8" w:rsidRDefault="008941E8" w:rsidP="008941E8">
      <w:pPr>
        <w:pStyle w:val="1"/>
        <w:rPr>
          <w:b/>
          <w:bCs/>
        </w:rPr>
      </w:pPr>
    </w:p>
    <w:p w14:paraId="5FF755CB" w14:textId="77777777" w:rsidR="008941E8" w:rsidRDefault="008941E8" w:rsidP="008941E8">
      <w:pPr>
        <w:pStyle w:val="1"/>
        <w:rPr>
          <w:b/>
          <w:bCs/>
        </w:rPr>
      </w:pPr>
    </w:p>
    <w:p w14:paraId="2EA33E44" w14:textId="77777777" w:rsidR="008941E8" w:rsidRDefault="008941E8" w:rsidP="008941E8">
      <w:pPr>
        <w:pStyle w:val="1"/>
        <w:rPr>
          <w:b/>
          <w:bCs/>
        </w:rPr>
      </w:pPr>
    </w:p>
    <w:p w14:paraId="4798714C" w14:textId="77777777" w:rsidR="008941E8" w:rsidRDefault="008941E8" w:rsidP="008941E8">
      <w:pPr>
        <w:pStyle w:val="1"/>
        <w:rPr>
          <w:b/>
          <w:bCs/>
        </w:rPr>
      </w:pPr>
    </w:p>
    <w:p w14:paraId="3E3F4C19" w14:textId="77777777" w:rsidR="008941E8" w:rsidRDefault="008941E8" w:rsidP="008941E8">
      <w:pPr>
        <w:pStyle w:val="1"/>
        <w:rPr>
          <w:b/>
          <w:bCs/>
        </w:rPr>
      </w:pPr>
    </w:p>
    <w:p w14:paraId="1D572C9B" w14:textId="77777777" w:rsidR="008941E8" w:rsidRDefault="008941E8" w:rsidP="008941E8">
      <w:pPr>
        <w:pStyle w:val="1"/>
        <w:rPr>
          <w:b/>
          <w:bCs/>
        </w:rPr>
      </w:pPr>
    </w:p>
    <w:p w14:paraId="345701C3" w14:textId="77777777" w:rsidR="008941E8" w:rsidRDefault="008941E8" w:rsidP="008941E8">
      <w:pPr>
        <w:pStyle w:val="1"/>
        <w:rPr>
          <w:b/>
          <w:bCs/>
        </w:rPr>
      </w:pPr>
    </w:p>
    <w:p w14:paraId="08EB6C50" w14:textId="77777777" w:rsidR="008941E8" w:rsidRDefault="008941E8" w:rsidP="008941E8">
      <w:pPr>
        <w:pStyle w:val="1"/>
        <w:rPr>
          <w:b/>
          <w:bCs/>
        </w:rPr>
      </w:pPr>
    </w:p>
    <w:p w14:paraId="4AA6DDB4" w14:textId="77777777" w:rsidR="008941E8" w:rsidRDefault="008941E8" w:rsidP="008941E8">
      <w:pPr>
        <w:pStyle w:val="1"/>
        <w:rPr>
          <w:b/>
          <w:bCs/>
        </w:rPr>
      </w:pPr>
    </w:p>
    <w:p w14:paraId="7E941568" w14:textId="77777777" w:rsidR="008941E8" w:rsidRDefault="008941E8" w:rsidP="008941E8">
      <w:pPr>
        <w:pStyle w:val="1"/>
        <w:rPr>
          <w:b/>
          <w:bCs/>
        </w:rPr>
      </w:pPr>
    </w:p>
    <w:p w14:paraId="120640E1" w14:textId="77777777" w:rsidR="008941E8" w:rsidRDefault="008941E8" w:rsidP="008941E8">
      <w:pPr>
        <w:pStyle w:val="1"/>
        <w:rPr>
          <w:b/>
          <w:bCs/>
        </w:rPr>
      </w:pPr>
    </w:p>
    <w:p w14:paraId="14F3A23A" w14:textId="77777777" w:rsidR="00027AAC" w:rsidRDefault="008941E8" w:rsidP="00027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</w:t>
      </w:r>
    </w:p>
    <w:p w14:paraId="61A33E2B" w14:textId="77777777" w:rsidR="00027AAC" w:rsidRDefault="00027AAC" w:rsidP="00027AAC">
      <w:pPr>
        <w:ind w:firstLine="709"/>
        <w:jc w:val="both"/>
        <w:rPr>
          <w:b/>
          <w:bCs/>
        </w:rPr>
      </w:pPr>
    </w:p>
    <w:p w14:paraId="4E94F32D" w14:textId="77777777" w:rsidR="00027AAC" w:rsidRDefault="00027AAC" w:rsidP="00027AAC">
      <w:pPr>
        <w:ind w:firstLine="709"/>
        <w:jc w:val="both"/>
        <w:rPr>
          <w:b/>
          <w:bCs/>
        </w:rPr>
      </w:pPr>
    </w:p>
    <w:p w14:paraId="4341F358" w14:textId="77777777" w:rsidR="00027AAC" w:rsidRDefault="00027AAC" w:rsidP="00027AAC">
      <w:pPr>
        <w:ind w:firstLine="709"/>
        <w:jc w:val="both"/>
        <w:rPr>
          <w:b/>
          <w:bCs/>
        </w:rPr>
      </w:pPr>
    </w:p>
    <w:p w14:paraId="54214352" w14:textId="77777777" w:rsidR="00027AAC" w:rsidRDefault="00027AAC" w:rsidP="00027AAC">
      <w:pPr>
        <w:ind w:firstLine="709"/>
        <w:jc w:val="both"/>
        <w:rPr>
          <w:b/>
          <w:bCs/>
        </w:rPr>
      </w:pPr>
    </w:p>
    <w:p w14:paraId="1B207E27" w14:textId="77777777" w:rsidR="00027AAC" w:rsidRDefault="00027AAC" w:rsidP="00027AAC">
      <w:pPr>
        <w:ind w:firstLine="709"/>
        <w:jc w:val="both"/>
        <w:rPr>
          <w:b/>
          <w:bCs/>
        </w:rPr>
      </w:pPr>
    </w:p>
    <w:p w14:paraId="48945E15" w14:textId="77777777" w:rsidR="005F0BC6" w:rsidRDefault="008941E8" w:rsidP="00027AAC">
      <w:pPr>
        <w:ind w:firstLine="709"/>
        <w:jc w:val="right"/>
        <w:rPr>
          <w:b/>
          <w:bCs/>
        </w:rPr>
      </w:pPr>
      <w:r>
        <w:rPr>
          <w:b/>
          <w:bCs/>
        </w:rPr>
        <w:t xml:space="preserve"> </w:t>
      </w:r>
    </w:p>
    <w:p w14:paraId="7EEA2324" w14:textId="77777777" w:rsidR="005F0BC6" w:rsidRDefault="005F0BC6" w:rsidP="00027AAC">
      <w:pPr>
        <w:ind w:firstLine="709"/>
        <w:jc w:val="right"/>
        <w:rPr>
          <w:b/>
          <w:bCs/>
        </w:rPr>
      </w:pPr>
    </w:p>
    <w:p w14:paraId="77532246" w14:textId="77777777" w:rsidR="005F0BC6" w:rsidRDefault="005F0BC6" w:rsidP="00027AAC">
      <w:pPr>
        <w:ind w:firstLine="709"/>
        <w:jc w:val="right"/>
        <w:rPr>
          <w:b/>
          <w:bCs/>
        </w:rPr>
      </w:pPr>
    </w:p>
    <w:p w14:paraId="4B56BD8E" w14:textId="77777777" w:rsidR="005F0BC6" w:rsidRDefault="005F0BC6" w:rsidP="00027AAC">
      <w:pPr>
        <w:ind w:firstLine="709"/>
        <w:jc w:val="right"/>
        <w:rPr>
          <w:b/>
          <w:bCs/>
        </w:rPr>
      </w:pPr>
    </w:p>
    <w:p w14:paraId="59B2E09A" w14:textId="77777777" w:rsidR="008941E8" w:rsidRPr="00027AAC" w:rsidRDefault="008941E8" w:rsidP="00027AAC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27AAC">
        <w:rPr>
          <w:rFonts w:ascii="PT Astra Serif" w:eastAsia="Calibri" w:hAnsi="PT Astra Serif"/>
          <w:sz w:val="28"/>
          <w:szCs w:val="28"/>
        </w:rPr>
        <w:t>Приложение 2</w:t>
      </w:r>
    </w:p>
    <w:p w14:paraId="3E5F62FD" w14:textId="77777777" w:rsidR="008941E8" w:rsidRPr="00027AAC" w:rsidRDefault="008941E8" w:rsidP="00027AAC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27AAC">
        <w:rPr>
          <w:rFonts w:ascii="PT Astra Serif" w:eastAsia="Calibri" w:hAnsi="PT Astra Serif"/>
          <w:sz w:val="28"/>
          <w:szCs w:val="28"/>
        </w:rPr>
        <w:t>к распоряжению администрации</w:t>
      </w:r>
    </w:p>
    <w:p w14:paraId="6C656517" w14:textId="77777777" w:rsidR="008941E8" w:rsidRPr="00027AAC" w:rsidRDefault="008941E8" w:rsidP="00027AAC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27AAC">
        <w:rPr>
          <w:rFonts w:ascii="PT Astra Serif" w:eastAsia="Calibri" w:hAnsi="PT Astra Serif"/>
          <w:sz w:val="28"/>
          <w:szCs w:val="28"/>
        </w:rPr>
        <w:t>муниципального образования</w:t>
      </w:r>
    </w:p>
    <w:p w14:paraId="08E413C0" w14:textId="77777777" w:rsidR="008941E8" w:rsidRPr="00027AAC" w:rsidRDefault="008941E8" w:rsidP="00027AAC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27AAC">
        <w:rPr>
          <w:rFonts w:ascii="PT Astra Serif" w:eastAsia="Calibri" w:hAnsi="PT Astra Serif"/>
          <w:sz w:val="28"/>
          <w:szCs w:val="28"/>
        </w:rPr>
        <w:lastRenderedPageBreak/>
        <w:t xml:space="preserve"> Богородицкий район</w:t>
      </w:r>
    </w:p>
    <w:p w14:paraId="30D671E9" w14:textId="77777777" w:rsidR="008941E8" w:rsidRPr="00027AAC" w:rsidRDefault="005D0167" w:rsidP="00027AAC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proofErr w:type="gramStart"/>
      <w:r>
        <w:rPr>
          <w:rFonts w:ascii="PT Astra Serif" w:eastAsia="Calibri" w:hAnsi="PT Astra Serif"/>
          <w:sz w:val="28"/>
          <w:szCs w:val="28"/>
        </w:rPr>
        <w:t>от  26.03.2026</w:t>
      </w:r>
      <w:proofErr w:type="gramEnd"/>
      <w:r>
        <w:rPr>
          <w:rFonts w:ascii="PT Astra Serif" w:eastAsia="Calibri" w:hAnsi="PT Astra Serif"/>
          <w:sz w:val="28"/>
          <w:szCs w:val="28"/>
        </w:rPr>
        <w:t xml:space="preserve"> № 65Р</w:t>
      </w:r>
    </w:p>
    <w:p w14:paraId="2DDCC439" w14:textId="77777777" w:rsidR="008941E8" w:rsidRPr="00027AAC" w:rsidRDefault="008941E8" w:rsidP="00027AAC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09608A9D" w14:textId="77777777" w:rsidR="008941E8" w:rsidRPr="00027AAC" w:rsidRDefault="008941E8" w:rsidP="00027AAC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57B25C96" w14:textId="77777777" w:rsidR="008941E8" w:rsidRPr="00027AAC" w:rsidRDefault="008941E8" w:rsidP="00027AAC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027AAC">
        <w:rPr>
          <w:rFonts w:ascii="PT Astra Serif" w:eastAsia="Calibri" w:hAnsi="PT Astra Serif"/>
          <w:b/>
          <w:sz w:val="28"/>
          <w:szCs w:val="28"/>
        </w:rPr>
        <w:t>План мероприятий</w:t>
      </w:r>
    </w:p>
    <w:p w14:paraId="7096BF21" w14:textId="77777777" w:rsidR="00027AAC" w:rsidRPr="00027AAC" w:rsidRDefault="00027AAC" w:rsidP="00027AAC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027AAC">
        <w:rPr>
          <w:rFonts w:ascii="PT Astra Serif" w:eastAsia="Calibri" w:hAnsi="PT Astra Serif"/>
          <w:b/>
          <w:sz w:val="28"/>
          <w:szCs w:val="28"/>
        </w:rPr>
        <w:t>по проведению зонального торжественного мероприятия, приуроченного к Празднику Весны и Труда в муниципальном образовании Богородицкий район</w:t>
      </w:r>
    </w:p>
    <w:p w14:paraId="622F509E" w14:textId="77777777" w:rsidR="00027AAC" w:rsidRPr="008941E8" w:rsidRDefault="00027AAC" w:rsidP="00027AAC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4C34B283" w14:textId="77777777" w:rsidR="008941E8" w:rsidRPr="00027AAC" w:rsidRDefault="008941E8" w:rsidP="00027AAC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20"/>
        <w:gridCol w:w="2520"/>
        <w:gridCol w:w="2274"/>
      </w:tblGrid>
      <w:tr w:rsidR="008941E8" w:rsidRPr="00027AAC" w14:paraId="42F9E66C" w14:textId="77777777" w:rsidTr="004F355B">
        <w:tc>
          <w:tcPr>
            <w:tcW w:w="648" w:type="dxa"/>
          </w:tcPr>
          <w:p w14:paraId="1CB121C3" w14:textId="77777777" w:rsidR="008941E8" w:rsidRPr="00027AAC" w:rsidRDefault="008941E8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№ п/п</w:t>
            </w:r>
          </w:p>
        </w:tc>
        <w:tc>
          <w:tcPr>
            <w:tcW w:w="4320" w:type="dxa"/>
          </w:tcPr>
          <w:p w14:paraId="5268E4F8" w14:textId="77777777" w:rsidR="008941E8" w:rsidRPr="00027AAC" w:rsidRDefault="008941E8" w:rsidP="00027AAC">
            <w:pPr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20" w:type="dxa"/>
          </w:tcPr>
          <w:p w14:paraId="1D24E19A" w14:textId="77777777" w:rsidR="008941E8" w:rsidRPr="00027AAC" w:rsidRDefault="008941E8" w:rsidP="00027AAC">
            <w:pPr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Срок проведения</w:t>
            </w:r>
          </w:p>
        </w:tc>
        <w:tc>
          <w:tcPr>
            <w:tcW w:w="2274" w:type="dxa"/>
          </w:tcPr>
          <w:p w14:paraId="2AEF8CD1" w14:textId="77777777" w:rsidR="008941E8" w:rsidRPr="00027AAC" w:rsidRDefault="008941E8" w:rsidP="00027AAC">
            <w:pPr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Ответственные исполнители</w:t>
            </w:r>
          </w:p>
        </w:tc>
      </w:tr>
      <w:tr w:rsidR="00457A24" w:rsidRPr="00027AAC" w14:paraId="03806571" w14:textId="77777777" w:rsidTr="004F355B">
        <w:trPr>
          <w:trHeight w:val="1457"/>
        </w:trPr>
        <w:tc>
          <w:tcPr>
            <w:tcW w:w="648" w:type="dxa"/>
          </w:tcPr>
          <w:p w14:paraId="0809956E" w14:textId="77777777" w:rsidR="00457A24" w:rsidRDefault="00457A24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72B6486B" w14:textId="77777777" w:rsidR="00457A24" w:rsidRP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14:paraId="56051832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Проведение </w:t>
            </w:r>
            <w:r w:rsidRPr="00027AAC">
              <w:rPr>
                <w:rFonts w:ascii="PT Astra Serif" w:hAnsi="PT Astra Serif"/>
                <w:sz w:val="28"/>
                <w:szCs w:val="28"/>
              </w:rPr>
              <w:t>отборочных конкурсов "Лучший по профессии" среди специальностей:</w:t>
            </w:r>
          </w:p>
          <w:p w14:paraId="1C7E2296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- лучшая </w:t>
            </w:r>
            <w:r>
              <w:rPr>
                <w:rFonts w:ascii="PT Astra Serif" w:hAnsi="PT Astra Serif"/>
                <w:sz w:val="28"/>
                <w:szCs w:val="28"/>
              </w:rPr>
              <w:t>агроном;</w:t>
            </w:r>
          </w:p>
          <w:p w14:paraId="2E01A7F7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лучший </w:t>
            </w:r>
            <w:r>
              <w:rPr>
                <w:rFonts w:ascii="PT Astra Serif" w:hAnsi="PT Astra Serif"/>
                <w:sz w:val="28"/>
                <w:szCs w:val="28"/>
              </w:rPr>
              <w:t>фрезеровщик</w:t>
            </w:r>
            <w:r w:rsidRPr="00027AAC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10956F8C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-лучший </w:t>
            </w:r>
            <w:r>
              <w:rPr>
                <w:rFonts w:ascii="PT Astra Serif" w:hAnsi="PT Astra Serif"/>
                <w:sz w:val="28"/>
                <w:szCs w:val="28"/>
              </w:rPr>
              <w:t>механизатор</w:t>
            </w:r>
            <w:r w:rsidRPr="00027AAC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4FE505E8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>
              <w:rPr>
                <w:rFonts w:ascii="PT Astra Serif" w:hAnsi="PT Astra Serif"/>
                <w:sz w:val="28"/>
                <w:szCs w:val="28"/>
              </w:rPr>
              <w:t>лучший токарь</w:t>
            </w:r>
            <w:r w:rsidRPr="00027AAC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20206A07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-лучший </w:t>
            </w:r>
            <w:r>
              <w:rPr>
                <w:rFonts w:ascii="PT Astra Serif" w:hAnsi="PT Astra Serif"/>
                <w:sz w:val="28"/>
                <w:szCs w:val="28"/>
              </w:rPr>
              <w:t>оператор станков с программным управлением.</w:t>
            </w:r>
          </w:p>
        </w:tc>
        <w:tc>
          <w:tcPr>
            <w:tcW w:w="2520" w:type="dxa"/>
          </w:tcPr>
          <w:p w14:paraId="169052BB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до </w:t>
            </w:r>
            <w:r>
              <w:rPr>
                <w:rFonts w:ascii="PT Astra Serif" w:hAnsi="PT Astra Serif"/>
                <w:sz w:val="28"/>
                <w:szCs w:val="28"/>
              </w:rPr>
              <w:t>04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апреля 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  <w:p w14:paraId="39C28EA6" w14:textId="77777777" w:rsidR="00457A24" w:rsidRPr="00027AAC" w:rsidRDefault="00457A24" w:rsidP="00457A24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77E7516A" w14:textId="77777777" w:rsidR="00457A24" w:rsidRPr="00027AAC" w:rsidRDefault="00457A24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74" w:type="dxa"/>
          </w:tcPr>
          <w:p w14:paraId="002B4AEB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27AAC">
              <w:rPr>
                <w:rFonts w:ascii="PT Astra Serif" w:hAnsi="PT Astra Serif"/>
                <w:sz w:val="28"/>
                <w:szCs w:val="28"/>
              </w:rPr>
              <w:t>Колыхалова</w:t>
            </w:r>
            <w:proofErr w:type="spellEnd"/>
            <w:r w:rsidRPr="00027AAC">
              <w:rPr>
                <w:rFonts w:ascii="PT Astra Serif" w:hAnsi="PT Astra Serif"/>
                <w:sz w:val="28"/>
                <w:szCs w:val="28"/>
              </w:rPr>
              <w:t xml:space="preserve"> Е.С.</w:t>
            </w:r>
          </w:p>
          <w:p w14:paraId="17E5D325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Правоторова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Т.Н.</w:t>
            </w:r>
          </w:p>
          <w:p w14:paraId="66E1E7A4" w14:textId="77777777" w:rsidR="00457A24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57A24" w:rsidRPr="00027AAC" w14:paraId="770276F3" w14:textId="77777777" w:rsidTr="004F355B">
        <w:trPr>
          <w:trHeight w:val="1457"/>
        </w:trPr>
        <w:tc>
          <w:tcPr>
            <w:tcW w:w="648" w:type="dxa"/>
          </w:tcPr>
          <w:p w14:paraId="6FC04417" w14:textId="77777777" w:rsidR="00457A24" w:rsidRDefault="00457A24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E010E5B" w14:textId="77777777" w:rsidR="00457A24" w:rsidRP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49909765" w14:textId="77777777" w:rsidR="00457A24" w:rsidRP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4B0CCB77" w14:textId="77777777" w:rsidR="00457A24" w:rsidRP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44E682E6" w14:textId="77777777" w:rsidR="00457A24" w:rsidRP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5A389642" w14:textId="77777777" w:rsid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47E9409C" w14:textId="77777777" w:rsid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5A608A52" w14:textId="77777777" w:rsidR="00457A24" w:rsidRP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14:paraId="44A749F9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Проведение районных олимпиад профессионального мастерства обучающихся в государственных </w:t>
            </w:r>
            <w:r w:rsidR="00732C64">
              <w:rPr>
                <w:rFonts w:ascii="PT Astra Serif" w:hAnsi="PT Astra Serif"/>
                <w:sz w:val="28"/>
                <w:szCs w:val="28"/>
              </w:rPr>
              <w:t>професси</w:t>
            </w:r>
            <w:r w:rsidR="00B622A3">
              <w:rPr>
                <w:rFonts w:ascii="PT Astra Serif" w:hAnsi="PT Astra Serif"/>
                <w:sz w:val="28"/>
                <w:szCs w:val="28"/>
              </w:rPr>
              <w:t xml:space="preserve">ональных </w:t>
            </w:r>
            <w:r w:rsidRPr="00027AAC">
              <w:rPr>
                <w:rFonts w:ascii="PT Astra Serif" w:hAnsi="PT Astra Serif"/>
                <w:sz w:val="28"/>
                <w:szCs w:val="28"/>
              </w:rPr>
              <w:t>образовательных учреждениях по специальностям:</w:t>
            </w:r>
          </w:p>
          <w:p w14:paraId="60CDBBA8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>
              <w:rPr>
                <w:rFonts w:ascii="PT Astra Serif" w:hAnsi="PT Astra Serif"/>
                <w:sz w:val="28"/>
                <w:szCs w:val="28"/>
              </w:rPr>
              <w:t>ветеринарный фельдшер</w:t>
            </w:r>
            <w:r w:rsidRPr="00027AAC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4FA512F1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>повар</w:t>
            </w:r>
            <w:r w:rsidRPr="00027AAC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0AD48B82" w14:textId="77777777" w:rsidR="00457A24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>монтажник по техническому обслуживанию и ремонту электронных приборов и устройств;</w:t>
            </w:r>
          </w:p>
          <w:p w14:paraId="16F8B98B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-монтажник по обслуживанию промышленных роботов.</w:t>
            </w:r>
          </w:p>
        </w:tc>
        <w:tc>
          <w:tcPr>
            <w:tcW w:w="2520" w:type="dxa"/>
          </w:tcPr>
          <w:p w14:paraId="5EF2CFA1" w14:textId="77777777" w:rsidR="00457A24" w:rsidRPr="00027AAC" w:rsidRDefault="00457A24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до 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марта 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2274" w:type="dxa"/>
          </w:tcPr>
          <w:p w14:paraId="24142DEE" w14:textId="77777777" w:rsidR="00457A24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Абинякина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Т.Н., Лабутин В.В.</w:t>
            </w:r>
          </w:p>
          <w:p w14:paraId="3532C027" w14:textId="77777777" w:rsidR="00457A24" w:rsidRDefault="00457A24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941E8" w:rsidRPr="00027AAC" w14:paraId="623A3723" w14:textId="77777777" w:rsidTr="004F355B">
        <w:trPr>
          <w:trHeight w:val="1457"/>
        </w:trPr>
        <w:tc>
          <w:tcPr>
            <w:tcW w:w="648" w:type="dxa"/>
          </w:tcPr>
          <w:p w14:paraId="349A3FDD" w14:textId="77777777" w:rsidR="008941E8" w:rsidRPr="00027AAC" w:rsidRDefault="00457A24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23.</w:t>
            </w:r>
          </w:p>
        </w:tc>
        <w:tc>
          <w:tcPr>
            <w:tcW w:w="4320" w:type="dxa"/>
          </w:tcPr>
          <w:p w14:paraId="1C90D73B" w14:textId="77777777" w:rsidR="008941E8" w:rsidRPr="00027AAC" w:rsidRDefault="008941E8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Выявление трудовых династий, представляемых для чествования и награждения.</w:t>
            </w:r>
          </w:p>
        </w:tc>
        <w:tc>
          <w:tcPr>
            <w:tcW w:w="2520" w:type="dxa"/>
          </w:tcPr>
          <w:p w14:paraId="7B9DB305" w14:textId="77777777" w:rsidR="008941E8" w:rsidRPr="00027AAC" w:rsidRDefault="008941E8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до 31 марта 202</w:t>
            </w:r>
            <w:r w:rsidR="00A81303">
              <w:rPr>
                <w:rFonts w:ascii="PT Astra Serif" w:hAnsi="PT Astra Serif"/>
                <w:sz w:val="28"/>
                <w:szCs w:val="28"/>
              </w:rPr>
              <w:t>6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2274" w:type="dxa"/>
          </w:tcPr>
          <w:p w14:paraId="6BE9B6AF" w14:textId="77777777" w:rsidR="00A81303" w:rsidRDefault="00A81303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Правоторова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Т.Н.</w:t>
            </w:r>
          </w:p>
          <w:p w14:paraId="001238C3" w14:textId="77777777" w:rsidR="008941E8" w:rsidRPr="00027AAC" w:rsidRDefault="008941E8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Жилякова Н.А.</w:t>
            </w:r>
          </w:p>
          <w:p w14:paraId="56183494" w14:textId="77777777" w:rsidR="008941E8" w:rsidRPr="00027AAC" w:rsidRDefault="008941E8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27AAC">
              <w:rPr>
                <w:rFonts w:ascii="PT Astra Serif" w:hAnsi="PT Astra Serif"/>
                <w:sz w:val="28"/>
                <w:szCs w:val="28"/>
              </w:rPr>
              <w:t>Тулаева</w:t>
            </w:r>
            <w:proofErr w:type="spellEnd"/>
            <w:r w:rsidRPr="00027AAC">
              <w:rPr>
                <w:rFonts w:ascii="PT Astra Serif" w:hAnsi="PT Astra Serif"/>
                <w:sz w:val="28"/>
                <w:szCs w:val="28"/>
              </w:rPr>
              <w:t xml:space="preserve"> С.А.</w:t>
            </w:r>
          </w:p>
          <w:p w14:paraId="79A60441" w14:textId="77777777" w:rsidR="008941E8" w:rsidRPr="00027AAC" w:rsidRDefault="00A81303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Костоваров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  <w:p w14:paraId="70FE2E11" w14:textId="77777777" w:rsidR="008941E8" w:rsidRPr="00027AAC" w:rsidRDefault="008941E8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Ефремов В.А.</w:t>
            </w:r>
          </w:p>
        </w:tc>
      </w:tr>
      <w:tr w:rsidR="008941E8" w:rsidRPr="00027AAC" w14:paraId="2253AC71" w14:textId="77777777" w:rsidTr="004F355B">
        <w:tc>
          <w:tcPr>
            <w:tcW w:w="648" w:type="dxa"/>
          </w:tcPr>
          <w:p w14:paraId="6E622862" w14:textId="77777777" w:rsidR="00457A24" w:rsidRDefault="00457A24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  <w:p w14:paraId="46B41C4E" w14:textId="77777777" w:rsidR="008941E8" w:rsidRP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14:paraId="06AEBAF9" w14:textId="77777777" w:rsidR="008941E8" w:rsidRPr="00027AAC" w:rsidRDefault="008941E8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Проведение Дня охраны труда в муниципальном образовании.</w:t>
            </w:r>
          </w:p>
        </w:tc>
        <w:tc>
          <w:tcPr>
            <w:tcW w:w="2520" w:type="dxa"/>
          </w:tcPr>
          <w:p w14:paraId="7847A5BD" w14:textId="77777777" w:rsidR="008941E8" w:rsidRPr="00027AAC" w:rsidRDefault="008941E8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1</w:t>
            </w:r>
            <w:r w:rsidR="00A81303">
              <w:rPr>
                <w:rFonts w:ascii="PT Astra Serif" w:hAnsi="PT Astra Serif"/>
                <w:sz w:val="28"/>
                <w:szCs w:val="28"/>
              </w:rPr>
              <w:t>6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апреля 202</w:t>
            </w:r>
            <w:r w:rsidR="00A81303">
              <w:rPr>
                <w:rFonts w:ascii="PT Astra Serif" w:hAnsi="PT Astra Serif"/>
                <w:sz w:val="28"/>
                <w:szCs w:val="28"/>
              </w:rPr>
              <w:t>6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2274" w:type="dxa"/>
          </w:tcPr>
          <w:p w14:paraId="6FAE4835" w14:textId="77777777" w:rsidR="00A81303" w:rsidRPr="00027AAC" w:rsidRDefault="00A81303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27AAC">
              <w:rPr>
                <w:rFonts w:ascii="PT Astra Serif" w:hAnsi="PT Astra Serif"/>
                <w:sz w:val="28"/>
                <w:szCs w:val="28"/>
              </w:rPr>
              <w:t>Колыхалова</w:t>
            </w:r>
            <w:proofErr w:type="spellEnd"/>
            <w:r w:rsidRPr="00027AAC">
              <w:rPr>
                <w:rFonts w:ascii="PT Astra Serif" w:hAnsi="PT Astra Serif"/>
                <w:sz w:val="28"/>
                <w:szCs w:val="28"/>
              </w:rPr>
              <w:t xml:space="preserve"> Е.С.</w:t>
            </w:r>
          </w:p>
          <w:p w14:paraId="0C14FF89" w14:textId="77777777" w:rsidR="00A81303" w:rsidRPr="00027AAC" w:rsidRDefault="00A81303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Правоторова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Т.Н.</w:t>
            </w:r>
          </w:p>
          <w:p w14:paraId="1C9BDC00" w14:textId="77777777" w:rsidR="008941E8" w:rsidRPr="00027AAC" w:rsidRDefault="008941E8" w:rsidP="00A8130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Соколова Г.Г.</w:t>
            </w:r>
          </w:p>
        </w:tc>
      </w:tr>
      <w:tr w:rsidR="008941E8" w:rsidRPr="00027AAC" w14:paraId="7680B913" w14:textId="77777777" w:rsidTr="004F355B">
        <w:tc>
          <w:tcPr>
            <w:tcW w:w="648" w:type="dxa"/>
          </w:tcPr>
          <w:p w14:paraId="7F0B269E" w14:textId="77777777" w:rsidR="00457A24" w:rsidRDefault="00457A24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4 </w:t>
            </w:r>
          </w:p>
          <w:p w14:paraId="69D564BF" w14:textId="77777777" w:rsidR="008941E8" w:rsidRPr="00457A24" w:rsidRDefault="00457A24" w:rsidP="00457A2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14:paraId="3A86DC36" w14:textId="77777777" w:rsidR="008941E8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Проведение </w:t>
            </w:r>
            <w:r w:rsidR="008941E8" w:rsidRPr="00027AAC">
              <w:rPr>
                <w:rFonts w:ascii="PT Astra Serif" w:hAnsi="PT Astra Serif"/>
                <w:sz w:val="28"/>
                <w:szCs w:val="28"/>
              </w:rPr>
              <w:t>Дня благотворительного труда в муниципальном образовании.</w:t>
            </w:r>
          </w:p>
        </w:tc>
        <w:tc>
          <w:tcPr>
            <w:tcW w:w="2520" w:type="dxa"/>
          </w:tcPr>
          <w:p w14:paraId="62BAE1E0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апрель 202</w:t>
            </w:r>
            <w:r w:rsidR="00457A24">
              <w:rPr>
                <w:rFonts w:ascii="PT Astra Serif" w:hAnsi="PT Astra Serif"/>
                <w:sz w:val="28"/>
                <w:szCs w:val="28"/>
              </w:rPr>
              <w:t>6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  <w:p w14:paraId="36783B8C" w14:textId="77777777" w:rsidR="008941E8" w:rsidRPr="00027AAC" w:rsidRDefault="008941E8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74" w:type="dxa"/>
          </w:tcPr>
          <w:p w14:paraId="3D913649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Романов И.И.</w:t>
            </w:r>
          </w:p>
          <w:p w14:paraId="06DC72DA" w14:textId="77777777" w:rsidR="008941E8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Романенко М.А.</w:t>
            </w:r>
          </w:p>
          <w:p w14:paraId="522ED0FD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Жилякова Н.А.</w:t>
            </w:r>
          </w:p>
          <w:p w14:paraId="691451CD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27AAC">
              <w:rPr>
                <w:rFonts w:ascii="PT Astra Serif" w:hAnsi="PT Astra Serif"/>
                <w:sz w:val="28"/>
                <w:szCs w:val="28"/>
              </w:rPr>
              <w:t>Тулаева</w:t>
            </w:r>
            <w:proofErr w:type="spellEnd"/>
            <w:r w:rsidRPr="00027AAC">
              <w:rPr>
                <w:rFonts w:ascii="PT Astra Serif" w:hAnsi="PT Astra Serif"/>
                <w:sz w:val="28"/>
                <w:szCs w:val="28"/>
              </w:rPr>
              <w:t xml:space="preserve"> С.А.</w:t>
            </w:r>
          </w:p>
          <w:p w14:paraId="4B9301C9" w14:textId="77777777" w:rsidR="008941E8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Костоваров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М.В.</w:t>
            </w:r>
          </w:p>
          <w:p w14:paraId="61B84D77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Ефремов В.А.</w:t>
            </w:r>
          </w:p>
        </w:tc>
      </w:tr>
      <w:tr w:rsidR="008941E8" w:rsidRPr="00027AAC" w14:paraId="085BE862" w14:textId="77777777" w:rsidTr="004F355B">
        <w:tc>
          <w:tcPr>
            <w:tcW w:w="648" w:type="dxa"/>
          </w:tcPr>
          <w:p w14:paraId="43490EDB" w14:textId="77777777" w:rsidR="008941E8" w:rsidRPr="00027AAC" w:rsidRDefault="00556FFD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56.</w:t>
            </w:r>
          </w:p>
        </w:tc>
        <w:tc>
          <w:tcPr>
            <w:tcW w:w="4320" w:type="dxa"/>
          </w:tcPr>
          <w:p w14:paraId="64CBB243" w14:textId="77777777" w:rsidR="005F0BC6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Участие в </w:t>
            </w:r>
            <w:r w:rsidR="00556FFD">
              <w:rPr>
                <w:rFonts w:ascii="PT Astra Serif" w:hAnsi="PT Astra Serif"/>
                <w:sz w:val="28"/>
                <w:szCs w:val="28"/>
              </w:rPr>
              <w:t>межр</w:t>
            </w:r>
            <w:r w:rsidR="005F0BC6">
              <w:rPr>
                <w:rFonts w:ascii="PT Astra Serif" w:hAnsi="PT Astra Serif"/>
                <w:sz w:val="28"/>
                <w:szCs w:val="28"/>
              </w:rPr>
              <w:t>егиональном этапе Чемпионата по профессиональному мастерству «Профессионал 2026»</w:t>
            </w:r>
          </w:p>
          <w:p w14:paraId="758291D9" w14:textId="77777777" w:rsidR="008941E8" w:rsidRPr="00027AAC" w:rsidRDefault="00B622A3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обучающихся в государственных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профессиональных 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образовательных учреждениях </w:t>
            </w:r>
            <w:r w:rsidR="008941E8" w:rsidRPr="00027AAC">
              <w:rPr>
                <w:rFonts w:ascii="PT Astra Serif" w:hAnsi="PT Astra Serif"/>
                <w:sz w:val="28"/>
                <w:szCs w:val="28"/>
              </w:rPr>
              <w:t>по специальностям:</w:t>
            </w:r>
          </w:p>
          <w:p w14:paraId="2D22260C" w14:textId="77777777" w:rsidR="00556FFD" w:rsidRDefault="00556FFD" w:rsidP="00013AE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-экономика и бухучет;</w:t>
            </w:r>
          </w:p>
          <w:p w14:paraId="121A69B6" w14:textId="77777777" w:rsidR="008941E8" w:rsidRPr="00027AAC" w:rsidRDefault="008941E8" w:rsidP="00013AE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5F0BC6">
              <w:rPr>
                <w:rFonts w:ascii="PT Astra Serif" w:hAnsi="PT Astra Serif"/>
                <w:sz w:val="28"/>
                <w:szCs w:val="28"/>
              </w:rPr>
              <w:t>оптоэлектроника</w:t>
            </w:r>
            <w:r w:rsidRPr="00027AAC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1A562C4F" w14:textId="77777777" w:rsidR="005F0BC6" w:rsidRPr="00027AAC" w:rsidRDefault="005F0BC6" w:rsidP="00556FF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-диагностика и ремонт электронных у</w:t>
            </w:r>
            <w:r w:rsidR="00556FFD">
              <w:rPr>
                <w:rFonts w:ascii="PT Astra Serif" w:hAnsi="PT Astra Serif"/>
                <w:sz w:val="28"/>
                <w:szCs w:val="28"/>
              </w:rPr>
              <w:t>злов промышленного оборудования.</w:t>
            </w:r>
          </w:p>
        </w:tc>
        <w:tc>
          <w:tcPr>
            <w:tcW w:w="2520" w:type="dxa"/>
          </w:tcPr>
          <w:p w14:paraId="76EE8739" w14:textId="77777777" w:rsidR="008941E8" w:rsidRPr="00027AAC" w:rsidRDefault="008941E8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7C67C36" w14:textId="77777777" w:rsidR="00556FFD" w:rsidRDefault="005F0BC6" w:rsidP="005F0BC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06</w:t>
            </w:r>
            <w:r w:rsidR="00556FFD">
              <w:rPr>
                <w:rFonts w:ascii="PT Astra Serif" w:hAnsi="PT Astra Serif"/>
                <w:sz w:val="28"/>
                <w:szCs w:val="28"/>
              </w:rPr>
              <w:t xml:space="preserve"> апреля </w:t>
            </w:r>
            <w:r>
              <w:rPr>
                <w:rFonts w:ascii="PT Astra Serif" w:hAnsi="PT Astra Serif"/>
                <w:sz w:val="28"/>
                <w:szCs w:val="28"/>
              </w:rPr>
              <w:t>- 10 апреля 2026 года</w:t>
            </w:r>
            <w:r w:rsidR="00556FFD">
              <w:rPr>
                <w:rFonts w:ascii="PT Astra Serif" w:hAnsi="PT Astra Serif"/>
                <w:sz w:val="28"/>
                <w:szCs w:val="28"/>
              </w:rPr>
              <w:t xml:space="preserve"> Екатеринбург</w:t>
            </w:r>
          </w:p>
          <w:p w14:paraId="5497E9AD" w14:textId="77777777" w:rsidR="00556FFD" w:rsidRPr="00556FFD" w:rsidRDefault="00556FFD" w:rsidP="00556FFD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2EC6551" w14:textId="77777777" w:rsidR="008941E8" w:rsidRDefault="00556FFD" w:rsidP="00556FFD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13апреля-17апреля 2026 года Екатеринбург</w:t>
            </w:r>
          </w:p>
          <w:p w14:paraId="21F7BB9B" w14:textId="77777777" w:rsidR="00556FFD" w:rsidRDefault="00556FFD" w:rsidP="00556FFD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37E4E15B" w14:textId="77777777" w:rsidR="00556FFD" w:rsidRPr="00556FFD" w:rsidRDefault="00556FFD" w:rsidP="00556FF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74" w:type="dxa"/>
          </w:tcPr>
          <w:p w14:paraId="62A634CD" w14:textId="77777777" w:rsidR="008941E8" w:rsidRPr="00027AAC" w:rsidRDefault="008941E8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1D448706" w14:textId="77777777" w:rsidR="008941E8" w:rsidRPr="00027AAC" w:rsidRDefault="008941E8" w:rsidP="00013AE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Романов И.И.</w:t>
            </w:r>
          </w:p>
          <w:p w14:paraId="68FCAFE4" w14:textId="77777777" w:rsidR="008941E8" w:rsidRPr="00027AAC" w:rsidRDefault="00013AE1" w:rsidP="00013AE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Абинякина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Т.Н.</w:t>
            </w:r>
          </w:p>
          <w:p w14:paraId="40F4BF4E" w14:textId="77777777" w:rsidR="008941E8" w:rsidRPr="00027AAC" w:rsidRDefault="008941E8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941E8" w:rsidRPr="00027AAC" w14:paraId="56B7B797" w14:textId="77777777" w:rsidTr="004F355B">
        <w:tc>
          <w:tcPr>
            <w:tcW w:w="648" w:type="dxa"/>
          </w:tcPr>
          <w:p w14:paraId="48EEB14C" w14:textId="77777777" w:rsidR="00457A24" w:rsidRDefault="00457A24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  <w:p w14:paraId="08148535" w14:textId="77777777" w:rsidR="008941E8" w:rsidRPr="00457A24" w:rsidRDefault="00556FFD" w:rsidP="00457A2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457A2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4320" w:type="dxa"/>
          </w:tcPr>
          <w:p w14:paraId="1646F881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 xml:space="preserve">Проведение зонального торжественного мероприятия для чествования и награждения ценными подарками представителей лучших трудовых династий и победителей муниципальных конкурсов </w:t>
            </w:r>
          </w:p>
        </w:tc>
        <w:tc>
          <w:tcPr>
            <w:tcW w:w="2520" w:type="dxa"/>
          </w:tcPr>
          <w:p w14:paraId="3BB833D2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2</w:t>
            </w:r>
            <w:r w:rsidR="00457A24">
              <w:rPr>
                <w:rFonts w:ascii="PT Astra Serif" w:hAnsi="PT Astra Serif"/>
                <w:sz w:val="28"/>
                <w:szCs w:val="28"/>
              </w:rPr>
              <w:t>4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апреля 202</w:t>
            </w:r>
            <w:r w:rsidR="00457A24">
              <w:rPr>
                <w:rFonts w:ascii="PT Astra Serif" w:hAnsi="PT Astra Serif"/>
                <w:sz w:val="28"/>
                <w:szCs w:val="28"/>
              </w:rPr>
              <w:t>6</w:t>
            </w:r>
            <w:r w:rsidRPr="00027AAC">
              <w:rPr>
                <w:rFonts w:ascii="PT Astra Serif" w:hAnsi="PT Astra Serif"/>
                <w:sz w:val="28"/>
                <w:szCs w:val="28"/>
              </w:rPr>
              <w:t xml:space="preserve"> года 11-00 (МБУК «КИТЦ Спектр»</w:t>
            </w:r>
          </w:p>
          <w:p w14:paraId="24A8D9A8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27AAC">
              <w:rPr>
                <w:rFonts w:ascii="PT Astra Serif" w:hAnsi="PT Astra Serif"/>
                <w:sz w:val="28"/>
                <w:szCs w:val="28"/>
              </w:rPr>
              <w:t>ул.Ленина</w:t>
            </w:r>
            <w:proofErr w:type="spellEnd"/>
            <w:r w:rsidRPr="00027AAC">
              <w:rPr>
                <w:rFonts w:ascii="PT Astra Serif" w:hAnsi="PT Astra Serif"/>
                <w:sz w:val="28"/>
                <w:szCs w:val="28"/>
              </w:rPr>
              <w:t xml:space="preserve"> д.26а, </w:t>
            </w:r>
            <w:proofErr w:type="spellStart"/>
            <w:r w:rsidRPr="00027AAC">
              <w:rPr>
                <w:rFonts w:ascii="PT Astra Serif" w:hAnsi="PT Astra Serif"/>
                <w:sz w:val="28"/>
                <w:szCs w:val="28"/>
              </w:rPr>
              <w:t>г.Богородицк</w:t>
            </w:r>
            <w:proofErr w:type="spellEnd"/>
            <w:r w:rsidRPr="00027AAC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274" w:type="dxa"/>
          </w:tcPr>
          <w:p w14:paraId="7CB2B7C0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27AAC">
              <w:rPr>
                <w:rFonts w:ascii="PT Astra Serif" w:hAnsi="PT Astra Serif"/>
                <w:sz w:val="28"/>
                <w:szCs w:val="28"/>
              </w:rPr>
              <w:t>Колыхалова</w:t>
            </w:r>
            <w:proofErr w:type="spellEnd"/>
            <w:r w:rsidRPr="00027AAC">
              <w:rPr>
                <w:rFonts w:ascii="PT Astra Serif" w:hAnsi="PT Astra Serif"/>
                <w:sz w:val="28"/>
                <w:szCs w:val="28"/>
              </w:rPr>
              <w:t xml:space="preserve"> Е.С.</w:t>
            </w:r>
          </w:p>
          <w:p w14:paraId="6F404A04" w14:textId="77777777" w:rsidR="008941E8" w:rsidRPr="00027AAC" w:rsidRDefault="008941E8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7AAC">
              <w:rPr>
                <w:rFonts w:ascii="PT Astra Serif" w:hAnsi="PT Astra Serif"/>
                <w:sz w:val="28"/>
                <w:szCs w:val="28"/>
              </w:rPr>
              <w:t>Романов И.И.</w:t>
            </w:r>
          </w:p>
          <w:p w14:paraId="106472AB" w14:textId="77777777" w:rsidR="008941E8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Правоторова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Т.Н.</w:t>
            </w:r>
          </w:p>
          <w:p w14:paraId="788FBD4B" w14:textId="77777777" w:rsidR="008941E8" w:rsidRPr="00027AAC" w:rsidRDefault="00457A24" w:rsidP="00457A2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Морсина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О.А.</w:t>
            </w:r>
          </w:p>
          <w:p w14:paraId="3D5DE8C6" w14:textId="77777777" w:rsidR="008941E8" w:rsidRPr="00027AAC" w:rsidRDefault="008941E8" w:rsidP="00027AA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610AF684" w14:textId="77777777" w:rsidR="008941E8" w:rsidRPr="00027AAC" w:rsidRDefault="008941E8" w:rsidP="00027AAC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7CA01DE9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25A86C6E" w14:textId="77777777" w:rsidR="00B73491" w:rsidRPr="00B73491" w:rsidRDefault="00B73491" w:rsidP="00B73491">
      <w:pPr>
        <w:rPr>
          <w:rFonts w:ascii="PT Astra Serif" w:eastAsia="Calibri" w:hAnsi="PT Astra Serif"/>
          <w:b/>
          <w:sz w:val="28"/>
          <w:szCs w:val="28"/>
        </w:rPr>
      </w:pPr>
      <w:r w:rsidRPr="00B73491">
        <w:rPr>
          <w:rFonts w:ascii="PT Astra Serif" w:eastAsia="Calibri" w:hAnsi="PT Astra Serif"/>
          <w:b/>
          <w:sz w:val="28"/>
          <w:szCs w:val="28"/>
        </w:rPr>
        <w:t xml:space="preserve">Начальник отдела </w:t>
      </w:r>
    </w:p>
    <w:p w14:paraId="49548A4F" w14:textId="77777777" w:rsidR="00B73491" w:rsidRPr="00B73491" w:rsidRDefault="00B73491" w:rsidP="00B73491">
      <w:pPr>
        <w:rPr>
          <w:rFonts w:ascii="PT Astra Serif" w:eastAsia="Calibri" w:hAnsi="PT Astra Serif"/>
          <w:b/>
          <w:sz w:val="28"/>
          <w:szCs w:val="28"/>
        </w:rPr>
      </w:pPr>
      <w:r w:rsidRPr="00B73491">
        <w:rPr>
          <w:rFonts w:ascii="PT Astra Serif" w:eastAsia="Calibri" w:hAnsi="PT Astra Serif"/>
          <w:b/>
          <w:sz w:val="28"/>
          <w:szCs w:val="28"/>
        </w:rPr>
        <w:t xml:space="preserve">экономического развития, </w:t>
      </w:r>
    </w:p>
    <w:p w14:paraId="4B4AC414" w14:textId="77777777" w:rsidR="00B73491" w:rsidRPr="00B73491" w:rsidRDefault="00B73491" w:rsidP="00B73491">
      <w:pPr>
        <w:rPr>
          <w:rFonts w:ascii="PT Astra Serif" w:eastAsia="Calibri" w:hAnsi="PT Astra Serif"/>
          <w:b/>
          <w:sz w:val="28"/>
          <w:szCs w:val="28"/>
        </w:rPr>
      </w:pPr>
      <w:r w:rsidRPr="00B73491">
        <w:rPr>
          <w:rFonts w:ascii="PT Astra Serif" w:eastAsia="Calibri" w:hAnsi="PT Astra Serif"/>
          <w:b/>
          <w:sz w:val="28"/>
          <w:szCs w:val="28"/>
        </w:rPr>
        <w:t xml:space="preserve">предпринимательства </w:t>
      </w:r>
    </w:p>
    <w:p w14:paraId="0E5102C5" w14:textId="77777777" w:rsidR="004F2362" w:rsidRDefault="00B73491" w:rsidP="00B73491">
      <w:pPr>
        <w:rPr>
          <w:rFonts w:ascii="PT Astra Serif" w:eastAsia="Calibri" w:hAnsi="PT Astra Serif"/>
          <w:sz w:val="28"/>
          <w:szCs w:val="28"/>
        </w:rPr>
      </w:pPr>
      <w:r w:rsidRPr="00B73491">
        <w:rPr>
          <w:rFonts w:ascii="PT Astra Serif" w:eastAsia="Calibri" w:hAnsi="PT Astra Serif"/>
          <w:b/>
          <w:sz w:val="28"/>
          <w:szCs w:val="28"/>
        </w:rPr>
        <w:t xml:space="preserve">и сельского хозяйства                                                        Т.Н. </w:t>
      </w:r>
      <w:proofErr w:type="spellStart"/>
      <w:r w:rsidRPr="00B73491">
        <w:rPr>
          <w:rFonts w:ascii="PT Astra Serif" w:eastAsia="Calibri" w:hAnsi="PT Astra Serif"/>
          <w:b/>
          <w:sz w:val="28"/>
          <w:szCs w:val="28"/>
        </w:rPr>
        <w:t>Правоторова</w:t>
      </w:r>
      <w:proofErr w:type="spellEnd"/>
    </w:p>
    <w:p w14:paraId="54E3E854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4654B129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3A1D5925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12F1C5D3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603ED9E9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663AAA91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73AE5E3B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0361EA4F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5E668953" w14:textId="77777777" w:rsidR="004F2362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</w:p>
    <w:p w14:paraId="1EAF30F0" w14:textId="77777777" w:rsidR="004F2362" w:rsidRPr="00027AAC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27AAC">
        <w:rPr>
          <w:rFonts w:ascii="PT Astra Serif" w:eastAsia="Calibri" w:hAnsi="PT Astra Serif"/>
          <w:sz w:val="28"/>
          <w:szCs w:val="28"/>
        </w:rPr>
        <w:t xml:space="preserve">Приложение </w:t>
      </w:r>
      <w:r>
        <w:rPr>
          <w:rFonts w:ascii="PT Astra Serif" w:eastAsia="Calibri" w:hAnsi="PT Astra Serif"/>
          <w:sz w:val="28"/>
          <w:szCs w:val="28"/>
        </w:rPr>
        <w:t>3</w:t>
      </w:r>
    </w:p>
    <w:p w14:paraId="41F51D5C" w14:textId="77777777" w:rsidR="004F2362" w:rsidRPr="00027AAC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27AAC">
        <w:rPr>
          <w:rFonts w:ascii="PT Astra Serif" w:eastAsia="Calibri" w:hAnsi="PT Astra Serif"/>
          <w:sz w:val="28"/>
          <w:szCs w:val="28"/>
        </w:rPr>
        <w:t>к распоряжению администрации</w:t>
      </w:r>
    </w:p>
    <w:p w14:paraId="737438C5" w14:textId="77777777" w:rsidR="004F2362" w:rsidRPr="00027AAC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27AAC">
        <w:rPr>
          <w:rFonts w:ascii="PT Astra Serif" w:eastAsia="Calibri" w:hAnsi="PT Astra Serif"/>
          <w:sz w:val="28"/>
          <w:szCs w:val="28"/>
        </w:rPr>
        <w:t>муниципального образования</w:t>
      </w:r>
    </w:p>
    <w:p w14:paraId="4CB2E26A" w14:textId="77777777" w:rsidR="004F2362" w:rsidRPr="00027AAC" w:rsidRDefault="004F2362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 w:rsidRPr="00027AAC">
        <w:rPr>
          <w:rFonts w:ascii="PT Astra Serif" w:eastAsia="Calibri" w:hAnsi="PT Astra Serif"/>
          <w:sz w:val="28"/>
          <w:szCs w:val="28"/>
        </w:rPr>
        <w:t xml:space="preserve"> Богородицкий район</w:t>
      </w:r>
    </w:p>
    <w:p w14:paraId="05A4D84D" w14:textId="77777777" w:rsidR="004F2362" w:rsidRPr="00027AAC" w:rsidRDefault="005D0167" w:rsidP="004F2362">
      <w:pPr>
        <w:ind w:firstLine="709"/>
        <w:jc w:val="right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от  26.03.2026  № 65Р</w:t>
      </w:r>
    </w:p>
    <w:p w14:paraId="200AA2A5" w14:textId="77777777" w:rsidR="004F2362" w:rsidRDefault="004F2362" w:rsidP="004F2362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530E4EE9" w14:textId="77777777" w:rsidR="004F2362" w:rsidRPr="004F2362" w:rsidRDefault="004F2362" w:rsidP="004F2362">
      <w:pPr>
        <w:rPr>
          <w:rFonts w:ascii="PT Astra Serif" w:eastAsia="Calibri" w:hAnsi="PT Astra Serif"/>
          <w:sz w:val="28"/>
          <w:szCs w:val="28"/>
        </w:rPr>
      </w:pPr>
    </w:p>
    <w:p w14:paraId="66F6189C" w14:textId="77777777" w:rsidR="004F2362" w:rsidRDefault="004F2362" w:rsidP="004F2362">
      <w:pPr>
        <w:rPr>
          <w:rFonts w:ascii="PT Astra Serif" w:eastAsia="Calibri" w:hAnsi="PT Astra Serif"/>
          <w:sz w:val="28"/>
          <w:szCs w:val="28"/>
        </w:rPr>
      </w:pPr>
    </w:p>
    <w:p w14:paraId="0A1AFBF5" w14:textId="77777777" w:rsidR="004F2362" w:rsidRDefault="004F2362" w:rsidP="004F2362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4F2362">
        <w:rPr>
          <w:rFonts w:ascii="PT Astra Serif" w:eastAsia="Calibri" w:hAnsi="PT Astra Serif"/>
          <w:b/>
          <w:sz w:val="28"/>
          <w:szCs w:val="28"/>
        </w:rPr>
        <w:t>Смета представительских расходов</w:t>
      </w:r>
    </w:p>
    <w:p w14:paraId="48408CF7" w14:textId="77777777" w:rsidR="004F2362" w:rsidRPr="004F2362" w:rsidRDefault="004F2362" w:rsidP="004F2362">
      <w:pPr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4F2362">
        <w:rPr>
          <w:rFonts w:ascii="PT Astra Serif" w:eastAsia="Calibri" w:hAnsi="PT Astra Serif"/>
          <w:b/>
          <w:sz w:val="28"/>
          <w:szCs w:val="28"/>
        </w:rPr>
        <w:t>на проведение зонального торжественного мероприятия, приуроченного к Празднику Весны и Труда в муниципальном образовании Богородицкий район</w:t>
      </w:r>
    </w:p>
    <w:p w14:paraId="6F6CCAF3" w14:textId="77777777" w:rsidR="001C32A8" w:rsidRDefault="001C32A8" w:rsidP="004F2362">
      <w:pPr>
        <w:tabs>
          <w:tab w:val="left" w:pos="1575"/>
        </w:tabs>
        <w:jc w:val="center"/>
        <w:rPr>
          <w:rFonts w:ascii="PT Astra Serif" w:eastAsia="Calibri" w:hAnsi="PT Astra Serif"/>
          <w:sz w:val="28"/>
          <w:szCs w:val="28"/>
        </w:rPr>
      </w:pPr>
    </w:p>
    <w:p w14:paraId="3BB2C9B5" w14:textId="77777777" w:rsidR="004F2362" w:rsidRDefault="004F2362" w:rsidP="004F2362">
      <w:pPr>
        <w:tabs>
          <w:tab w:val="left" w:pos="1575"/>
        </w:tabs>
        <w:jc w:val="center"/>
        <w:rPr>
          <w:rFonts w:ascii="PT Astra Serif" w:eastAsia="Calibri" w:hAnsi="PT Astra Serif"/>
          <w:sz w:val="28"/>
          <w:szCs w:val="28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525"/>
        <w:gridCol w:w="3115"/>
      </w:tblGrid>
      <w:tr w:rsidR="004F2362" w14:paraId="3D219A13" w14:textId="77777777" w:rsidTr="0084577E">
        <w:tc>
          <w:tcPr>
            <w:tcW w:w="704" w:type="dxa"/>
          </w:tcPr>
          <w:p w14:paraId="54F1014A" w14:textId="77777777" w:rsidR="004F2362" w:rsidRDefault="004F2362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3CCB5A3C" w14:textId="77777777" w:rsidR="004F2362" w:rsidRDefault="004F2362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№/п/п</w:t>
            </w:r>
          </w:p>
        </w:tc>
        <w:tc>
          <w:tcPr>
            <w:tcW w:w="5525" w:type="dxa"/>
          </w:tcPr>
          <w:p w14:paraId="60518E48" w14:textId="77777777" w:rsidR="004F2362" w:rsidRDefault="004F2362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Наименование представительских расходов</w:t>
            </w:r>
          </w:p>
        </w:tc>
        <w:tc>
          <w:tcPr>
            <w:tcW w:w="3115" w:type="dxa"/>
          </w:tcPr>
          <w:p w14:paraId="33CC3BDF" w14:textId="77777777" w:rsidR="004F2362" w:rsidRDefault="004F2362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Сумма представительских расходов (в рублях)</w:t>
            </w:r>
          </w:p>
        </w:tc>
      </w:tr>
      <w:tr w:rsidR="0084577E" w14:paraId="3E23D6BE" w14:textId="77777777" w:rsidTr="0084577E">
        <w:tc>
          <w:tcPr>
            <w:tcW w:w="704" w:type="dxa"/>
            <w:vMerge w:val="restart"/>
          </w:tcPr>
          <w:p w14:paraId="4D20B05B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7A1A6AA6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627A491B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  <w:p w14:paraId="085372BE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525" w:type="dxa"/>
            <w:vAlign w:val="center"/>
          </w:tcPr>
          <w:p w14:paraId="0465A603" w14:textId="77777777" w:rsidR="0084577E" w:rsidRPr="0084577E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 w:rsidRPr="0084577E">
              <w:rPr>
                <w:rFonts w:ascii="PT Astra Serif" w:hAnsi="PT Astra Serif"/>
                <w:sz w:val="28"/>
                <w:szCs w:val="28"/>
              </w:rPr>
              <w:t>Приобретение подарков для награждения победителей:</w:t>
            </w:r>
          </w:p>
        </w:tc>
        <w:tc>
          <w:tcPr>
            <w:tcW w:w="3115" w:type="dxa"/>
          </w:tcPr>
          <w:p w14:paraId="4A9E8367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4577E" w14:paraId="5A53DA76" w14:textId="77777777" w:rsidTr="0084577E">
        <w:tc>
          <w:tcPr>
            <w:tcW w:w="704" w:type="dxa"/>
            <w:vMerge/>
          </w:tcPr>
          <w:p w14:paraId="7FF20612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525" w:type="dxa"/>
            <w:vAlign w:val="center"/>
          </w:tcPr>
          <w:p w14:paraId="02DFD296" w14:textId="77777777" w:rsidR="0084577E" w:rsidRPr="0084577E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 w:rsidRPr="0084577E">
              <w:rPr>
                <w:rFonts w:ascii="PT Astra Serif" w:hAnsi="PT Astra Serif"/>
                <w:sz w:val="28"/>
                <w:szCs w:val="28"/>
              </w:rPr>
              <w:t>а) «Лучший по профессии»</w:t>
            </w:r>
          </w:p>
        </w:tc>
        <w:tc>
          <w:tcPr>
            <w:tcW w:w="3115" w:type="dxa"/>
          </w:tcPr>
          <w:p w14:paraId="5F9E6349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216000</w:t>
            </w:r>
          </w:p>
        </w:tc>
      </w:tr>
      <w:tr w:rsidR="0084577E" w14:paraId="2BFF31D2" w14:textId="77777777" w:rsidTr="0084577E">
        <w:tc>
          <w:tcPr>
            <w:tcW w:w="704" w:type="dxa"/>
            <w:vMerge/>
          </w:tcPr>
          <w:p w14:paraId="5DF0C3C5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525" w:type="dxa"/>
            <w:vAlign w:val="center"/>
          </w:tcPr>
          <w:p w14:paraId="789353C6" w14:textId="77777777" w:rsidR="0084577E" w:rsidRPr="0084577E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 w:rsidRPr="0084577E">
              <w:rPr>
                <w:rFonts w:ascii="PT Astra Serif" w:hAnsi="PT Astra Serif"/>
                <w:sz w:val="28"/>
                <w:szCs w:val="28"/>
              </w:rPr>
              <w:t>б) «Лучшая трудовая династия»</w:t>
            </w:r>
          </w:p>
        </w:tc>
        <w:tc>
          <w:tcPr>
            <w:tcW w:w="3115" w:type="dxa"/>
          </w:tcPr>
          <w:p w14:paraId="4701D2C2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48000</w:t>
            </w:r>
          </w:p>
        </w:tc>
      </w:tr>
      <w:tr w:rsidR="0084577E" w14:paraId="377AA38F" w14:textId="77777777" w:rsidTr="0084577E">
        <w:tc>
          <w:tcPr>
            <w:tcW w:w="704" w:type="dxa"/>
            <w:vMerge/>
          </w:tcPr>
          <w:p w14:paraId="78271ADB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525" w:type="dxa"/>
          </w:tcPr>
          <w:p w14:paraId="0F3E2E09" w14:textId="77777777" w:rsidR="0084577E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в) «</w:t>
            </w:r>
            <w:r w:rsidRPr="0084577E">
              <w:rPr>
                <w:rFonts w:ascii="PT Astra Serif" w:hAnsi="PT Astra Serif"/>
                <w:sz w:val="28"/>
                <w:szCs w:val="28"/>
              </w:rPr>
              <w:t>Победитель олимпиады профессионального мастерства»</w:t>
            </w:r>
          </w:p>
        </w:tc>
        <w:tc>
          <w:tcPr>
            <w:tcW w:w="3115" w:type="dxa"/>
          </w:tcPr>
          <w:p w14:paraId="5F78C717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192000</w:t>
            </w:r>
          </w:p>
        </w:tc>
      </w:tr>
      <w:tr w:rsidR="004F2362" w14:paraId="332F6C25" w14:textId="77777777" w:rsidTr="0084577E">
        <w:tc>
          <w:tcPr>
            <w:tcW w:w="704" w:type="dxa"/>
          </w:tcPr>
          <w:p w14:paraId="76E1757E" w14:textId="77777777" w:rsidR="004F2362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525" w:type="dxa"/>
          </w:tcPr>
          <w:p w14:paraId="42656D17" w14:textId="77777777" w:rsidR="004F2362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 w:rsidRPr="0084577E">
              <w:rPr>
                <w:rFonts w:ascii="PT Astra Serif" w:hAnsi="PT Astra Serif"/>
                <w:sz w:val="28"/>
                <w:szCs w:val="28"/>
              </w:rPr>
              <w:t>Приобретение Почетных грамот и Дипломов для награждения «Лучший по профессии» и «Лучшая династия»</w:t>
            </w:r>
          </w:p>
        </w:tc>
        <w:tc>
          <w:tcPr>
            <w:tcW w:w="3115" w:type="dxa"/>
          </w:tcPr>
          <w:p w14:paraId="4816F12F" w14:textId="77777777" w:rsidR="004F2362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18000</w:t>
            </w:r>
          </w:p>
        </w:tc>
      </w:tr>
      <w:tr w:rsidR="004F2362" w14:paraId="24C4AD67" w14:textId="77777777" w:rsidTr="0084577E">
        <w:tc>
          <w:tcPr>
            <w:tcW w:w="704" w:type="dxa"/>
          </w:tcPr>
          <w:p w14:paraId="3D5499A3" w14:textId="77777777" w:rsidR="004F2362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5525" w:type="dxa"/>
          </w:tcPr>
          <w:p w14:paraId="7196E604" w14:textId="77777777" w:rsidR="004F2362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 w:rsidRPr="0084577E">
              <w:rPr>
                <w:rFonts w:ascii="PT Astra Serif" w:hAnsi="PT Astra Serif"/>
                <w:sz w:val="28"/>
                <w:szCs w:val="28"/>
              </w:rPr>
              <w:t>Приобретение рамок со стеклом для Почетных грамот и Дипломов</w:t>
            </w:r>
          </w:p>
        </w:tc>
        <w:tc>
          <w:tcPr>
            <w:tcW w:w="3115" w:type="dxa"/>
          </w:tcPr>
          <w:p w14:paraId="4503258F" w14:textId="77777777" w:rsidR="004F2362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18000</w:t>
            </w:r>
          </w:p>
        </w:tc>
      </w:tr>
      <w:tr w:rsidR="0084577E" w14:paraId="4A089186" w14:textId="77777777" w:rsidTr="0084577E">
        <w:tc>
          <w:tcPr>
            <w:tcW w:w="704" w:type="dxa"/>
          </w:tcPr>
          <w:p w14:paraId="283D02B7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5525" w:type="dxa"/>
          </w:tcPr>
          <w:p w14:paraId="479DE618" w14:textId="77777777" w:rsidR="0084577E" w:rsidRPr="0084577E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 w:rsidRPr="0084577E">
              <w:rPr>
                <w:rFonts w:ascii="PT Astra Serif" w:hAnsi="PT Astra Serif"/>
                <w:sz w:val="28"/>
                <w:szCs w:val="28"/>
              </w:rPr>
              <w:t>Покупка цветов для победителей «Лучший по профессии» и «Лучшая династия»</w:t>
            </w:r>
          </w:p>
        </w:tc>
        <w:tc>
          <w:tcPr>
            <w:tcW w:w="3115" w:type="dxa"/>
          </w:tcPr>
          <w:p w14:paraId="0F9108BA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18000</w:t>
            </w:r>
          </w:p>
        </w:tc>
      </w:tr>
      <w:tr w:rsidR="0084577E" w14:paraId="46BEFA31" w14:textId="77777777" w:rsidTr="0084577E">
        <w:tc>
          <w:tcPr>
            <w:tcW w:w="704" w:type="dxa"/>
          </w:tcPr>
          <w:p w14:paraId="45C3A63C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5525" w:type="dxa"/>
          </w:tcPr>
          <w:p w14:paraId="7DCD1C7E" w14:textId="77777777" w:rsidR="0084577E" w:rsidRPr="0084577E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 w:rsidRPr="0084577E">
              <w:rPr>
                <w:rFonts w:ascii="PT Astra Serif" w:hAnsi="PT Astra Serif"/>
                <w:sz w:val="28"/>
                <w:szCs w:val="28"/>
              </w:rPr>
              <w:t>Оформление сцены</w:t>
            </w:r>
          </w:p>
        </w:tc>
        <w:tc>
          <w:tcPr>
            <w:tcW w:w="3115" w:type="dxa"/>
          </w:tcPr>
          <w:p w14:paraId="40CAFFAA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90000</w:t>
            </w:r>
          </w:p>
        </w:tc>
      </w:tr>
      <w:tr w:rsidR="0084577E" w14:paraId="5A39548C" w14:textId="77777777" w:rsidTr="0084577E">
        <w:tc>
          <w:tcPr>
            <w:tcW w:w="704" w:type="dxa"/>
          </w:tcPr>
          <w:p w14:paraId="2791170C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042DFAC2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5525" w:type="dxa"/>
          </w:tcPr>
          <w:p w14:paraId="72F99E52" w14:textId="77777777" w:rsidR="0084577E" w:rsidRPr="0084577E" w:rsidRDefault="0084577E" w:rsidP="0084577E">
            <w:pPr>
              <w:rPr>
                <w:rFonts w:ascii="PT Astra Serif" w:hAnsi="PT Astra Serif"/>
                <w:sz w:val="28"/>
                <w:szCs w:val="28"/>
              </w:rPr>
            </w:pPr>
            <w:r w:rsidRPr="0084577E">
              <w:rPr>
                <w:rFonts w:ascii="PT Astra Serif" w:hAnsi="PT Astra Serif"/>
                <w:sz w:val="28"/>
                <w:szCs w:val="28"/>
              </w:rPr>
              <w:t>Питание участников торжественного собрания (банкетный стол складной, банкет, обед</w:t>
            </w:r>
            <w:r>
              <w:rPr>
                <w:rFonts w:ascii="PT Astra Serif" w:hAnsi="PT Astra Serif"/>
                <w:sz w:val="28"/>
                <w:szCs w:val="28"/>
              </w:rPr>
              <w:t>, одноразовая посуда</w:t>
            </w:r>
            <w:r w:rsidRPr="0084577E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14:paraId="6D3B9251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2169283C" w14:textId="77777777" w:rsidR="0084577E" w:rsidRDefault="0084577E" w:rsidP="004F2362">
            <w:pPr>
              <w:tabs>
                <w:tab w:val="left" w:pos="15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414000</w:t>
            </w:r>
          </w:p>
        </w:tc>
      </w:tr>
    </w:tbl>
    <w:p w14:paraId="646D5506" w14:textId="77777777" w:rsidR="00B73491" w:rsidRDefault="00B73491" w:rsidP="00B73491">
      <w:pPr>
        <w:rPr>
          <w:rFonts w:ascii="PT Astra Serif" w:eastAsia="Calibri" w:hAnsi="PT Astra Serif"/>
          <w:sz w:val="28"/>
          <w:szCs w:val="28"/>
        </w:rPr>
      </w:pPr>
    </w:p>
    <w:p w14:paraId="5163C309" w14:textId="77777777" w:rsidR="00B73491" w:rsidRDefault="00B73491" w:rsidP="00B73491">
      <w:pPr>
        <w:rPr>
          <w:rFonts w:ascii="PT Astra Serif" w:eastAsia="Calibri" w:hAnsi="PT Astra Serif"/>
          <w:sz w:val="28"/>
          <w:szCs w:val="28"/>
        </w:rPr>
      </w:pPr>
    </w:p>
    <w:p w14:paraId="7B3E13C5" w14:textId="77777777" w:rsidR="00B73491" w:rsidRDefault="00B73491" w:rsidP="00B73491">
      <w:pPr>
        <w:rPr>
          <w:rFonts w:ascii="PT Astra Serif" w:eastAsia="Calibri" w:hAnsi="PT Astra Serif"/>
          <w:sz w:val="28"/>
          <w:szCs w:val="28"/>
        </w:rPr>
      </w:pPr>
    </w:p>
    <w:p w14:paraId="1789752A" w14:textId="77777777" w:rsidR="00B73491" w:rsidRDefault="00B73491" w:rsidP="00B73491">
      <w:pPr>
        <w:rPr>
          <w:rFonts w:ascii="PT Astra Serif" w:eastAsia="Calibri" w:hAnsi="PT Astra Serif"/>
          <w:sz w:val="28"/>
          <w:szCs w:val="28"/>
        </w:rPr>
      </w:pPr>
    </w:p>
    <w:p w14:paraId="0F6084D5" w14:textId="77777777" w:rsidR="00B73491" w:rsidRPr="00B73491" w:rsidRDefault="0084577E" w:rsidP="00B73491">
      <w:pPr>
        <w:rPr>
          <w:rFonts w:ascii="PT Astra Serif" w:eastAsia="Calibri" w:hAnsi="PT Astra Serif"/>
          <w:b/>
          <w:sz w:val="28"/>
          <w:szCs w:val="28"/>
        </w:rPr>
      </w:pPr>
      <w:r w:rsidRPr="00B73491">
        <w:rPr>
          <w:rFonts w:ascii="PT Astra Serif" w:eastAsia="Calibri" w:hAnsi="PT Astra Serif"/>
          <w:b/>
          <w:sz w:val="28"/>
          <w:szCs w:val="28"/>
        </w:rPr>
        <w:t xml:space="preserve">Начальник отдела </w:t>
      </w:r>
    </w:p>
    <w:p w14:paraId="04D4982E" w14:textId="77777777" w:rsidR="0084577E" w:rsidRPr="00B73491" w:rsidRDefault="0084577E" w:rsidP="00B73491">
      <w:pPr>
        <w:rPr>
          <w:rFonts w:ascii="PT Astra Serif" w:eastAsia="Calibri" w:hAnsi="PT Astra Serif"/>
          <w:b/>
          <w:sz w:val="28"/>
          <w:szCs w:val="28"/>
        </w:rPr>
      </w:pPr>
      <w:r w:rsidRPr="00B73491">
        <w:rPr>
          <w:rFonts w:ascii="PT Astra Serif" w:eastAsia="Calibri" w:hAnsi="PT Astra Serif"/>
          <w:b/>
          <w:sz w:val="28"/>
          <w:szCs w:val="28"/>
        </w:rPr>
        <w:t xml:space="preserve">экономического развития, </w:t>
      </w:r>
    </w:p>
    <w:p w14:paraId="6ADEC40C" w14:textId="77777777" w:rsidR="00B73491" w:rsidRPr="00B73491" w:rsidRDefault="0084577E" w:rsidP="00B73491">
      <w:pPr>
        <w:rPr>
          <w:rFonts w:ascii="PT Astra Serif" w:eastAsia="Calibri" w:hAnsi="PT Astra Serif"/>
          <w:b/>
          <w:sz w:val="28"/>
          <w:szCs w:val="28"/>
        </w:rPr>
      </w:pPr>
      <w:r w:rsidRPr="00B73491">
        <w:rPr>
          <w:rFonts w:ascii="PT Astra Serif" w:eastAsia="Calibri" w:hAnsi="PT Astra Serif"/>
          <w:b/>
          <w:sz w:val="28"/>
          <w:szCs w:val="28"/>
        </w:rPr>
        <w:t xml:space="preserve">предпринимательства </w:t>
      </w:r>
    </w:p>
    <w:p w14:paraId="7F13E80E" w14:textId="77777777" w:rsidR="004F2362" w:rsidRPr="00B73491" w:rsidRDefault="0084577E" w:rsidP="00B73491">
      <w:pPr>
        <w:rPr>
          <w:rFonts w:ascii="PT Astra Serif" w:eastAsia="Calibri" w:hAnsi="PT Astra Serif"/>
          <w:b/>
          <w:sz w:val="28"/>
          <w:szCs w:val="28"/>
        </w:rPr>
      </w:pPr>
      <w:r w:rsidRPr="00B73491">
        <w:rPr>
          <w:rFonts w:ascii="PT Astra Serif" w:eastAsia="Calibri" w:hAnsi="PT Astra Serif"/>
          <w:b/>
          <w:sz w:val="28"/>
          <w:szCs w:val="28"/>
        </w:rPr>
        <w:t>и сельского хозяйства</w:t>
      </w:r>
      <w:r w:rsidR="00B73491" w:rsidRPr="00B73491">
        <w:rPr>
          <w:rFonts w:ascii="PT Astra Serif" w:eastAsia="Calibri" w:hAnsi="PT Astra Serif"/>
          <w:b/>
          <w:sz w:val="28"/>
          <w:szCs w:val="28"/>
        </w:rPr>
        <w:t xml:space="preserve">                                                        Т.Н. </w:t>
      </w:r>
      <w:proofErr w:type="spellStart"/>
      <w:r w:rsidR="00B73491" w:rsidRPr="00B73491">
        <w:rPr>
          <w:rFonts w:ascii="PT Astra Serif" w:eastAsia="Calibri" w:hAnsi="PT Astra Serif"/>
          <w:b/>
          <w:sz w:val="28"/>
          <w:szCs w:val="28"/>
        </w:rPr>
        <w:t>Правоторова</w:t>
      </w:r>
      <w:proofErr w:type="spellEnd"/>
    </w:p>
    <w:sectPr w:rsidR="004F2362" w:rsidRPr="00B73491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6FA1E" w14:textId="77777777" w:rsidR="00FC287F" w:rsidRDefault="00FC287F">
      <w:r>
        <w:separator/>
      </w:r>
    </w:p>
  </w:endnote>
  <w:endnote w:type="continuationSeparator" w:id="0">
    <w:p w14:paraId="3D9B05F2" w14:textId="77777777" w:rsidR="00FC287F" w:rsidRDefault="00FC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FE24B" w14:textId="77777777" w:rsidR="00FC287F" w:rsidRDefault="00FC287F">
      <w:r>
        <w:separator/>
      </w:r>
    </w:p>
  </w:footnote>
  <w:footnote w:type="continuationSeparator" w:id="0">
    <w:p w14:paraId="4E481947" w14:textId="77777777" w:rsidR="00FC287F" w:rsidRDefault="00FC2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66FD3" w14:textId="77777777"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13AE1"/>
    <w:rsid w:val="00027AAC"/>
    <w:rsid w:val="0004561B"/>
    <w:rsid w:val="00095FEE"/>
    <w:rsid w:val="00097D31"/>
    <w:rsid w:val="000D05A0"/>
    <w:rsid w:val="000E6231"/>
    <w:rsid w:val="000F03B2"/>
    <w:rsid w:val="001076B3"/>
    <w:rsid w:val="00115CE3"/>
    <w:rsid w:val="0011670F"/>
    <w:rsid w:val="00140632"/>
    <w:rsid w:val="00156B4B"/>
    <w:rsid w:val="0016136D"/>
    <w:rsid w:val="00174BF8"/>
    <w:rsid w:val="001A5FBD"/>
    <w:rsid w:val="001C32A8"/>
    <w:rsid w:val="001C7CE2"/>
    <w:rsid w:val="001E53E5"/>
    <w:rsid w:val="001F0DB5"/>
    <w:rsid w:val="002013D6"/>
    <w:rsid w:val="0021412F"/>
    <w:rsid w:val="002147F8"/>
    <w:rsid w:val="00236560"/>
    <w:rsid w:val="002529B1"/>
    <w:rsid w:val="00260B37"/>
    <w:rsid w:val="00270C3B"/>
    <w:rsid w:val="0029794D"/>
    <w:rsid w:val="002A16C1"/>
    <w:rsid w:val="002B4FD2"/>
    <w:rsid w:val="002E54BE"/>
    <w:rsid w:val="00322635"/>
    <w:rsid w:val="003A08C3"/>
    <w:rsid w:val="003A2384"/>
    <w:rsid w:val="003D216B"/>
    <w:rsid w:val="00454726"/>
    <w:rsid w:val="00457A24"/>
    <w:rsid w:val="0048387B"/>
    <w:rsid w:val="004964FF"/>
    <w:rsid w:val="004C74A2"/>
    <w:rsid w:val="004F2362"/>
    <w:rsid w:val="005265B2"/>
    <w:rsid w:val="00542C2D"/>
    <w:rsid w:val="00556FFD"/>
    <w:rsid w:val="005B2800"/>
    <w:rsid w:val="005B3753"/>
    <w:rsid w:val="005C6B9A"/>
    <w:rsid w:val="005D0167"/>
    <w:rsid w:val="005F0BC6"/>
    <w:rsid w:val="005F6D36"/>
    <w:rsid w:val="005F7562"/>
    <w:rsid w:val="005F7DEF"/>
    <w:rsid w:val="00631C5C"/>
    <w:rsid w:val="006F2075"/>
    <w:rsid w:val="007112E3"/>
    <w:rsid w:val="007143EE"/>
    <w:rsid w:val="00724E8F"/>
    <w:rsid w:val="00732C64"/>
    <w:rsid w:val="00735804"/>
    <w:rsid w:val="00750ABC"/>
    <w:rsid w:val="00751008"/>
    <w:rsid w:val="00796661"/>
    <w:rsid w:val="007F12CE"/>
    <w:rsid w:val="007F4F01"/>
    <w:rsid w:val="00826211"/>
    <w:rsid w:val="0083223B"/>
    <w:rsid w:val="00844317"/>
    <w:rsid w:val="0084577E"/>
    <w:rsid w:val="00886A38"/>
    <w:rsid w:val="008941E8"/>
    <w:rsid w:val="008A457D"/>
    <w:rsid w:val="008C7EFF"/>
    <w:rsid w:val="008F2E0C"/>
    <w:rsid w:val="0090554D"/>
    <w:rsid w:val="009110D2"/>
    <w:rsid w:val="00955D1F"/>
    <w:rsid w:val="00966221"/>
    <w:rsid w:val="00975841"/>
    <w:rsid w:val="00995151"/>
    <w:rsid w:val="009A7968"/>
    <w:rsid w:val="00A24EB9"/>
    <w:rsid w:val="00A333F8"/>
    <w:rsid w:val="00A43F5C"/>
    <w:rsid w:val="00A511E3"/>
    <w:rsid w:val="00A81303"/>
    <w:rsid w:val="00AD1145"/>
    <w:rsid w:val="00B0593F"/>
    <w:rsid w:val="00B20318"/>
    <w:rsid w:val="00B32926"/>
    <w:rsid w:val="00B562C1"/>
    <w:rsid w:val="00B622A3"/>
    <w:rsid w:val="00B63641"/>
    <w:rsid w:val="00B73491"/>
    <w:rsid w:val="00BA4658"/>
    <w:rsid w:val="00BD2261"/>
    <w:rsid w:val="00C14A88"/>
    <w:rsid w:val="00CC4111"/>
    <w:rsid w:val="00CF25B5"/>
    <w:rsid w:val="00CF3559"/>
    <w:rsid w:val="00DD5A69"/>
    <w:rsid w:val="00E03E77"/>
    <w:rsid w:val="00E06FAE"/>
    <w:rsid w:val="00E11B07"/>
    <w:rsid w:val="00E20040"/>
    <w:rsid w:val="00E41E47"/>
    <w:rsid w:val="00E578FD"/>
    <w:rsid w:val="00E727C9"/>
    <w:rsid w:val="00EB7778"/>
    <w:rsid w:val="00ED098E"/>
    <w:rsid w:val="00F153B7"/>
    <w:rsid w:val="00F42581"/>
    <w:rsid w:val="00F63BDF"/>
    <w:rsid w:val="00F737E5"/>
    <w:rsid w:val="00F825D0"/>
    <w:rsid w:val="00FC287F"/>
    <w:rsid w:val="00FD642B"/>
    <w:rsid w:val="00FD6AEF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50A429"/>
  <w15:chartTrackingRefBased/>
  <w15:docId w15:val="{F79B9BD1-DE52-4819-A36B-3B13E8D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671EB-3609-409E-A613-8CBBF5C5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144</TotalTime>
  <Pages>7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9</cp:revision>
  <cp:lastPrinted>2026-03-23T09:50:00Z</cp:lastPrinted>
  <dcterms:created xsi:type="dcterms:W3CDTF">2026-03-23T10:12:00Z</dcterms:created>
  <dcterms:modified xsi:type="dcterms:W3CDTF">2026-03-27T14:07:00Z</dcterms:modified>
</cp:coreProperties>
</file>